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9A9" w:rsidRPr="00903AE0" w:rsidRDefault="004609A9" w:rsidP="00903AE0">
      <w:pPr>
        <w:jc w:val="center"/>
        <w:rPr>
          <w:rFonts w:ascii="Times New Roman" w:hAnsi="Times New Roman"/>
          <w:b/>
          <w:sz w:val="24"/>
          <w:szCs w:val="24"/>
        </w:rPr>
      </w:pPr>
      <w:r w:rsidRPr="00903AE0">
        <w:rPr>
          <w:rFonts w:ascii="Times New Roman" w:hAnsi="Times New Roman"/>
          <w:b/>
          <w:sz w:val="24"/>
          <w:szCs w:val="24"/>
        </w:rPr>
        <w:t xml:space="preserve">Список конкурсантов </w:t>
      </w:r>
    </w:p>
    <w:tbl>
      <w:tblPr>
        <w:tblW w:w="16170" w:type="dxa"/>
        <w:tblInd w:w="-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60"/>
        <w:gridCol w:w="4730"/>
        <w:gridCol w:w="4620"/>
        <w:gridCol w:w="6160"/>
      </w:tblGrid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F1F5A">
              <w:rPr>
                <w:rFonts w:ascii="Times New Roman" w:hAnsi="Times New Roman"/>
                <w:b/>
                <w:sz w:val="24"/>
                <w:szCs w:val="24"/>
              </w:rPr>
              <w:t>№п</w:t>
            </w:r>
            <w:r w:rsidRPr="002F1F5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/</w:t>
            </w:r>
            <w:r w:rsidRPr="002F1F5A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</w:p>
        </w:tc>
        <w:tc>
          <w:tcPr>
            <w:tcW w:w="4730" w:type="dxa"/>
          </w:tcPr>
          <w:p w:rsidR="004609A9" w:rsidRPr="002F1F5A" w:rsidRDefault="004609A9" w:rsidP="002F1F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F1F5A">
              <w:rPr>
                <w:rFonts w:ascii="Times New Roman" w:hAnsi="Times New Roman"/>
                <w:b/>
                <w:sz w:val="24"/>
                <w:szCs w:val="24"/>
              </w:rPr>
              <w:t>ФИО участника</w:t>
            </w:r>
          </w:p>
        </w:tc>
        <w:tc>
          <w:tcPr>
            <w:tcW w:w="4620" w:type="dxa"/>
          </w:tcPr>
          <w:p w:rsidR="004609A9" w:rsidRPr="002F1F5A" w:rsidRDefault="004609A9" w:rsidP="002F1F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F1F5A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6160" w:type="dxa"/>
          </w:tcPr>
          <w:p w:rsidR="004609A9" w:rsidRPr="002F1F5A" w:rsidRDefault="004609A9" w:rsidP="002F1F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F1F5A">
              <w:rPr>
                <w:rFonts w:ascii="Times New Roman" w:hAnsi="Times New Roman"/>
                <w:b/>
                <w:sz w:val="24"/>
                <w:szCs w:val="24"/>
              </w:rPr>
              <w:t>Место работы</w:t>
            </w:r>
          </w:p>
        </w:tc>
      </w:tr>
      <w:tr w:rsidR="004609A9" w:rsidRPr="002F1F5A" w:rsidTr="00FE5226">
        <w:tc>
          <w:tcPr>
            <w:tcW w:w="16170" w:type="dxa"/>
            <w:gridSpan w:val="4"/>
          </w:tcPr>
          <w:p w:rsidR="004609A9" w:rsidRPr="00642E13" w:rsidRDefault="004609A9" w:rsidP="00642E13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>
              <w:rPr>
                <w:rFonts w:ascii="Times New Roman" w:hAnsi="Times New Roman"/>
                <w:sz w:val="36"/>
                <w:szCs w:val="36"/>
              </w:rPr>
              <w:t xml:space="preserve">г. </w:t>
            </w:r>
            <w:r w:rsidRPr="00642E13">
              <w:rPr>
                <w:rFonts w:ascii="Times New Roman" w:hAnsi="Times New Roman"/>
                <w:sz w:val="36"/>
                <w:szCs w:val="36"/>
              </w:rPr>
              <w:t>Балашиха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6037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730" w:type="dxa"/>
          </w:tcPr>
          <w:p w:rsidR="004609A9" w:rsidRPr="002F1F5A" w:rsidRDefault="004609A9" w:rsidP="00BB6C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1F5A">
              <w:rPr>
                <w:rFonts w:ascii="Times New Roman" w:hAnsi="Times New Roman"/>
                <w:sz w:val="24"/>
                <w:szCs w:val="24"/>
              </w:rPr>
              <w:t>Карелина Елена Николаевна</w:t>
            </w:r>
          </w:p>
          <w:p w:rsidR="004609A9" w:rsidRPr="002F1F5A" w:rsidRDefault="004609A9" w:rsidP="00BB6C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2F1F5A" w:rsidRDefault="004609A9" w:rsidP="00BB6C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F1F5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2F1F5A" w:rsidRDefault="004609A9" w:rsidP="00BB6C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1F5A"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БДОУ</w:t>
            </w:r>
            <w:r w:rsidRPr="002F1F5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1F5A">
              <w:rPr>
                <w:rFonts w:ascii="Times New Roman" w:hAnsi="Times New Roman"/>
                <w:bCs/>
                <w:sz w:val="24"/>
                <w:szCs w:val="24"/>
              </w:rPr>
              <w:t xml:space="preserve">«Детский сад комбинированного вида № 43 «Янтарный островок»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г. о. Балашиха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6037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730" w:type="dxa"/>
          </w:tcPr>
          <w:p w:rsidR="004609A9" w:rsidRPr="002F1F5A" w:rsidRDefault="004609A9" w:rsidP="00BB6C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2EF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Веревкина Ирина Георгиевна</w:t>
            </w: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1F4C43">
              <w:rPr>
                <w:rFonts w:ascii="Times New Roman" w:hAnsi="Times New Roman"/>
                <w:sz w:val="24"/>
                <w:szCs w:val="24"/>
              </w:rPr>
              <w:t>едагог-психолог</w:t>
            </w:r>
          </w:p>
        </w:tc>
        <w:tc>
          <w:tcPr>
            <w:tcW w:w="6160" w:type="dxa"/>
          </w:tcPr>
          <w:p w:rsidR="004609A9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4C43">
              <w:rPr>
                <w:rFonts w:ascii="Times New Roman" w:hAnsi="Times New Roman"/>
                <w:sz w:val="24"/>
                <w:szCs w:val="24"/>
                <w:lang w:eastAsia="ru-RU"/>
              </w:rPr>
              <w:t>МБОУ «Гимназия №9» м-н Купавна</w:t>
            </w:r>
          </w:p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6037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730" w:type="dxa"/>
          </w:tcPr>
          <w:p w:rsidR="004609A9" w:rsidRPr="00437B04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37B04">
              <w:rPr>
                <w:rFonts w:ascii="Times New Roman" w:hAnsi="Times New Roman"/>
                <w:sz w:val="24"/>
                <w:szCs w:val="24"/>
              </w:rPr>
              <w:t>Ибрагимова Гюлчехра Жалиловна</w:t>
            </w:r>
          </w:p>
        </w:tc>
        <w:tc>
          <w:tcPr>
            <w:tcW w:w="4620" w:type="dxa"/>
          </w:tcPr>
          <w:p w:rsidR="004609A9" w:rsidRPr="00437B04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37B04">
              <w:rPr>
                <w:rFonts w:ascii="Times New Roman" w:hAnsi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437B04" w:rsidRDefault="004609A9" w:rsidP="00437B0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37B04">
              <w:rPr>
                <w:rFonts w:ascii="Times New Roman" w:hAnsi="Times New Roman"/>
                <w:sz w:val="24"/>
                <w:szCs w:val="24"/>
              </w:rPr>
              <w:t>МБОУ «Белоусовская школа»</w:t>
            </w:r>
          </w:p>
          <w:p w:rsidR="004609A9" w:rsidRPr="00437B04" w:rsidRDefault="004609A9" w:rsidP="00437B0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6037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730" w:type="dxa"/>
          </w:tcPr>
          <w:p w:rsidR="004609A9" w:rsidRPr="00662360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Петрушенко Ирина Викторовна</w:t>
            </w:r>
          </w:p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662360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МАОУ «Гимназия №1» г.о.Балашиха</w:t>
            </w:r>
          </w:p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9A9" w:rsidRPr="002F1F5A" w:rsidTr="00104713">
        <w:tc>
          <w:tcPr>
            <w:tcW w:w="16170" w:type="dxa"/>
            <w:gridSpan w:val="4"/>
          </w:tcPr>
          <w:p w:rsidR="004609A9" w:rsidRPr="00874AFF" w:rsidRDefault="004609A9" w:rsidP="00874AF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874AFF">
              <w:rPr>
                <w:rFonts w:ascii="Times New Roman" w:hAnsi="Times New Roman"/>
                <w:sz w:val="36"/>
                <w:szCs w:val="36"/>
              </w:rPr>
              <w:t>г. Бронницы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730" w:type="dxa"/>
          </w:tcPr>
          <w:p w:rsidR="004609A9" w:rsidRPr="00662360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Будникова Ирина Викторовна</w:t>
            </w:r>
          </w:p>
          <w:p w:rsidR="004609A9" w:rsidRPr="00662360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662360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662360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«Детский сад «Радуга» города Бронницы.</w:t>
            </w:r>
          </w:p>
        </w:tc>
      </w:tr>
      <w:tr w:rsidR="004609A9" w:rsidRPr="002F1F5A" w:rsidTr="00512042">
        <w:tc>
          <w:tcPr>
            <w:tcW w:w="16170" w:type="dxa"/>
            <w:gridSpan w:val="4"/>
          </w:tcPr>
          <w:p w:rsidR="004609A9" w:rsidRPr="001953F6" w:rsidRDefault="004609A9" w:rsidP="001953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1953F6">
              <w:rPr>
                <w:rFonts w:ascii="Times New Roman" w:hAnsi="Times New Roman"/>
                <w:sz w:val="36"/>
                <w:szCs w:val="36"/>
              </w:rPr>
              <w:t>село Быково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730" w:type="dxa"/>
          </w:tcPr>
          <w:p w:rsidR="004609A9" w:rsidRPr="00B819AF" w:rsidRDefault="004609A9" w:rsidP="00195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819AF">
              <w:rPr>
                <w:rFonts w:ascii="Times New Roman CYR" w:hAnsi="Times New Roman CYR" w:cs="Times New Roman CYR"/>
                <w:sz w:val="24"/>
                <w:szCs w:val="24"/>
              </w:rPr>
              <w:t>Антонова Мария Александровна</w:t>
            </w:r>
          </w:p>
          <w:p w:rsidR="004609A9" w:rsidRPr="00B819AF" w:rsidRDefault="004609A9" w:rsidP="001953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B819AF" w:rsidRDefault="004609A9" w:rsidP="001953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819AF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B819AF" w:rsidRDefault="004609A9" w:rsidP="00195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B819AF">
              <w:rPr>
                <w:rFonts w:ascii="Times New Roman CYR" w:hAnsi="Times New Roman CYR" w:cs="Times New Roman CYR"/>
                <w:sz w:val="24"/>
                <w:szCs w:val="24"/>
              </w:rPr>
              <w:t>МОУ ООШ №16 село Быково</w:t>
            </w:r>
          </w:p>
          <w:p w:rsidR="004609A9" w:rsidRPr="00B819AF" w:rsidRDefault="004609A9" w:rsidP="001953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9A9" w:rsidRPr="002F1F5A" w:rsidTr="00AD3D92">
        <w:tc>
          <w:tcPr>
            <w:tcW w:w="16170" w:type="dxa"/>
            <w:gridSpan w:val="4"/>
          </w:tcPr>
          <w:p w:rsidR="004609A9" w:rsidRPr="00871D8A" w:rsidRDefault="004609A9" w:rsidP="00871D8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36"/>
                <w:szCs w:val="36"/>
              </w:rPr>
            </w:pPr>
            <w:r w:rsidRPr="00871D8A">
              <w:rPr>
                <w:rFonts w:ascii="Times New Roman" w:hAnsi="Times New Roman"/>
                <w:bCs/>
                <w:sz w:val="36"/>
                <w:szCs w:val="36"/>
              </w:rPr>
              <w:t>г. Воскресенск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Яковлева Ирина Александровна</w:t>
            </w:r>
          </w:p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МОУ ППМСП «Центр диагностики и коррекции», г.Воскресенск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730" w:type="dxa"/>
          </w:tcPr>
          <w:p w:rsidR="004609A9" w:rsidRPr="00662360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Кудяшова Елена Васильевна</w:t>
            </w:r>
          </w:p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662360" w:rsidRDefault="004609A9" w:rsidP="002E42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МДОУ детский сад общеразвивающего вида №60 «Колобок»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6623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МО </w:t>
            </w:r>
            <w:r w:rsidRPr="00662360">
              <w:rPr>
                <w:rFonts w:ascii="Times New Roman" w:hAnsi="Times New Roman"/>
                <w:sz w:val="24"/>
                <w:szCs w:val="24"/>
              </w:rPr>
              <w:t xml:space="preserve">г. Воскресенск. </w:t>
            </w:r>
          </w:p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9A9" w:rsidRPr="002F1F5A" w:rsidTr="00DC09DF">
        <w:tc>
          <w:tcPr>
            <w:tcW w:w="16170" w:type="dxa"/>
            <w:gridSpan w:val="4"/>
          </w:tcPr>
          <w:p w:rsidR="004609A9" w:rsidRPr="00B35E09" w:rsidRDefault="004609A9" w:rsidP="00437B04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B35E09">
              <w:rPr>
                <w:rFonts w:ascii="Times New Roman" w:hAnsi="Times New Roman"/>
                <w:sz w:val="36"/>
                <w:szCs w:val="36"/>
              </w:rPr>
              <w:t>г. Дзержинский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Остапенко Дарья Константиновна</w:t>
            </w: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1F4C43">
              <w:rPr>
                <w:rFonts w:ascii="Times New Roman" w:hAnsi="Times New Roman"/>
                <w:sz w:val="24"/>
                <w:szCs w:val="24"/>
              </w:rPr>
              <w:t>едагог-психолог</w:t>
            </w:r>
          </w:p>
        </w:tc>
        <w:tc>
          <w:tcPr>
            <w:tcW w:w="616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МБДОУ КВ «Детский сад №6 «Солнышко»», г.Дзержинский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Куцаенко Ольга Анатольевна</w:t>
            </w: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1F4C43">
              <w:rPr>
                <w:rFonts w:ascii="Times New Roman" w:hAnsi="Times New Roman"/>
                <w:sz w:val="24"/>
                <w:szCs w:val="24"/>
              </w:rPr>
              <w:t>едагог-психолог</w:t>
            </w:r>
          </w:p>
        </w:tc>
        <w:tc>
          <w:tcPr>
            <w:tcW w:w="616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МБДОУ КВ «Детский сад № 5 «Незабудка», г.о.Дзержинский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Рахматуллина Лилия Ризуановна</w:t>
            </w: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1F4C43">
              <w:rPr>
                <w:rFonts w:ascii="Times New Roman" w:hAnsi="Times New Roman"/>
                <w:sz w:val="24"/>
                <w:szCs w:val="24"/>
              </w:rPr>
              <w:t>едагог-психолог</w:t>
            </w:r>
          </w:p>
        </w:tc>
        <w:tc>
          <w:tcPr>
            <w:tcW w:w="616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  <w:r w:rsidRPr="001F4C43">
              <w:rPr>
                <w:rFonts w:ascii="Times New Roman" w:hAnsi="Times New Roman"/>
                <w:sz w:val="24"/>
                <w:szCs w:val="24"/>
              </w:rPr>
              <w:t xml:space="preserve"> «Лицей №2» им. Героя Социалистического Труда Б.К. Громцева, г.о.Дзержинский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Евсюкова Марина Александровна</w:t>
            </w: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1F4C43">
              <w:rPr>
                <w:rFonts w:ascii="Times New Roman" w:hAnsi="Times New Roman"/>
                <w:sz w:val="24"/>
                <w:szCs w:val="24"/>
              </w:rPr>
              <w:t>едагог-психолог</w:t>
            </w:r>
          </w:p>
        </w:tc>
        <w:tc>
          <w:tcPr>
            <w:tcW w:w="6160" w:type="dxa"/>
          </w:tcPr>
          <w:p w:rsidR="004609A9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МБОУ  «Гимназия № 4», г.о.Дзержинский</w:t>
            </w:r>
          </w:p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9A9" w:rsidRPr="002F1F5A" w:rsidTr="0025281F">
        <w:trPr>
          <w:trHeight w:val="561"/>
        </w:trPr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Сундукова Христина Анатольевна</w:t>
            </w:r>
          </w:p>
        </w:tc>
        <w:tc>
          <w:tcPr>
            <w:tcW w:w="4620" w:type="dxa"/>
          </w:tcPr>
          <w:p w:rsidR="004609A9" w:rsidRPr="001953F6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3F6">
              <w:rPr>
                <w:rFonts w:ascii="Times New Roman" w:hAnsi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МАДОУ КВ «Детский сад № 4»</w:t>
            </w:r>
          </w:p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730" w:type="dxa"/>
          </w:tcPr>
          <w:p w:rsidR="004609A9" w:rsidRPr="00662360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Хромова Ирина Николаевна</w:t>
            </w:r>
          </w:p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МБДОУ КВ «Детский сад №9 «Созвездие», г.Дзержинский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730" w:type="dxa"/>
          </w:tcPr>
          <w:p w:rsidR="004609A9" w:rsidRPr="000F64D6" w:rsidRDefault="004609A9" w:rsidP="004E76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F64D6">
              <w:rPr>
                <w:rFonts w:ascii="Times New Roman" w:hAnsi="Times New Roman"/>
                <w:sz w:val="24"/>
                <w:szCs w:val="24"/>
              </w:rPr>
              <w:t>Киселева Ольга Юрьевна</w:t>
            </w:r>
          </w:p>
        </w:tc>
        <w:tc>
          <w:tcPr>
            <w:tcW w:w="4620" w:type="dxa"/>
          </w:tcPr>
          <w:p w:rsidR="004609A9" w:rsidRPr="000F64D6" w:rsidRDefault="004609A9" w:rsidP="004E76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0F64D6">
              <w:rPr>
                <w:rFonts w:ascii="Times New Roman" w:hAnsi="Times New Roman"/>
                <w:sz w:val="24"/>
                <w:szCs w:val="24"/>
              </w:rPr>
              <w:t>едагог-психолог</w:t>
            </w:r>
          </w:p>
        </w:tc>
        <w:tc>
          <w:tcPr>
            <w:tcW w:w="6160" w:type="dxa"/>
          </w:tcPr>
          <w:p w:rsidR="004609A9" w:rsidRPr="000F64D6" w:rsidRDefault="004609A9" w:rsidP="004E76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F64D6">
              <w:rPr>
                <w:rFonts w:ascii="Times New Roman" w:hAnsi="Times New Roman"/>
                <w:sz w:val="24"/>
                <w:szCs w:val="24"/>
              </w:rPr>
              <w:t>МБОУ «Лицей №6 «Парус», г.Дзержинский</w:t>
            </w:r>
          </w:p>
        </w:tc>
      </w:tr>
      <w:tr w:rsidR="004609A9" w:rsidRPr="002F1F5A" w:rsidTr="00D12A95">
        <w:tc>
          <w:tcPr>
            <w:tcW w:w="16170" w:type="dxa"/>
            <w:gridSpan w:val="4"/>
          </w:tcPr>
          <w:p w:rsidR="004609A9" w:rsidRPr="001953F6" w:rsidRDefault="004609A9" w:rsidP="001953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1953F6">
              <w:rPr>
                <w:rFonts w:ascii="Times New Roman" w:hAnsi="Times New Roman"/>
                <w:sz w:val="36"/>
                <w:szCs w:val="36"/>
              </w:rPr>
              <w:t>г. Дмитров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730" w:type="dxa"/>
          </w:tcPr>
          <w:p w:rsidR="004609A9" w:rsidRPr="00B819AF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19AF">
              <w:rPr>
                <w:rFonts w:ascii="Times New Roman" w:hAnsi="Times New Roman"/>
                <w:sz w:val="24"/>
                <w:szCs w:val="24"/>
              </w:rPr>
              <w:t>Скворцова Ольга Викторовна</w:t>
            </w:r>
          </w:p>
        </w:tc>
        <w:tc>
          <w:tcPr>
            <w:tcW w:w="4620" w:type="dxa"/>
          </w:tcPr>
          <w:p w:rsidR="004609A9" w:rsidRPr="00B819AF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B819AF">
              <w:rPr>
                <w:rFonts w:ascii="Times New Roman" w:hAnsi="Times New Roman"/>
                <w:sz w:val="24"/>
                <w:szCs w:val="24"/>
              </w:rPr>
              <w:t>едагог-психолог</w:t>
            </w:r>
          </w:p>
        </w:tc>
        <w:tc>
          <w:tcPr>
            <w:tcW w:w="6160" w:type="dxa"/>
          </w:tcPr>
          <w:p w:rsidR="004609A9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819AF">
              <w:rPr>
                <w:rFonts w:ascii="Times New Roman" w:hAnsi="Times New Roman"/>
                <w:sz w:val="24"/>
                <w:szCs w:val="24"/>
              </w:rPr>
              <w:t>МДОУ №10 «Золотой ключик», г.Дмитров</w:t>
            </w:r>
          </w:p>
          <w:p w:rsidR="004609A9" w:rsidRPr="00B819AF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9A9" w:rsidRPr="002F1F5A" w:rsidTr="00FE5226">
        <w:tc>
          <w:tcPr>
            <w:tcW w:w="660" w:type="dxa"/>
          </w:tcPr>
          <w:p w:rsidR="004609A9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730" w:type="dxa"/>
          </w:tcPr>
          <w:p w:rsidR="004609A9" w:rsidRPr="00662360" w:rsidRDefault="004609A9" w:rsidP="00D400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Бердникова Елена Антоновна</w:t>
            </w:r>
          </w:p>
        </w:tc>
        <w:tc>
          <w:tcPr>
            <w:tcW w:w="4620" w:type="dxa"/>
          </w:tcPr>
          <w:p w:rsidR="004609A9" w:rsidRPr="00662360" w:rsidRDefault="004609A9" w:rsidP="00D400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Default="004609A9" w:rsidP="00D400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МОУ Дмитровская СОШ № 3 с УИОП</w:t>
            </w:r>
          </w:p>
          <w:p w:rsidR="004609A9" w:rsidRPr="00662360" w:rsidRDefault="004609A9" w:rsidP="00D400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9A9" w:rsidRPr="002F1F5A" w:rsidTr="00FE5226">
        <w:tc>
          <w:tcPr>
            <w:tcW w:w="16170" w:type="dxa"/>
            <w:gridSpan w:val="4"/>
          </w:tcPr>
          <w:p w:rsidR="004609A9" w:rsidRPr="009C6C85" w:rsidRDefault="004609A9" w:rsidP="009C6C8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36"/>
                <w:szCs w:val="36"/>
              </w:rPr>
            </w:pPr>
            <w:r>
              <w:rPr>
                <w:rFonts w:ascii="Times New Roman" w:hAnsi="Times New Roman"/>
                <w:bCs/>
                <w:sz w:val="36"/>
                <w:szCs w:val="36"/>
              </w:rPr>
              <w:t>г. Домодедово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B413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Мельникова Светлана Алексеевна</w:t>
            </w: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Психолог-педагог</w:t>
            </w:r>
          </w:p>
        </w:tc>
        <w:tc>
          <w:tcPr>
            <w:tcW w:w="6160" w:type="dxa"/>
          </w:tcPr>
          <w:p w:rsidR="004609A9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Колледж «Московия»</w:t>
            </w:r>
          </w:p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B413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Шилина Анна Евгеньевна</w:t>
            </w: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МАОУ Кон</w:t>
            </w:r>
            <w:r>
              <w:rPr>
                <w:rFonts w:ascii="Times New Roman" w:hAnsi="Times New Roman"/>
                <w:sz w:val="24"/>
                <w:szCs w:val="24"/>
              </w:rPr>
              <w:t>стантиновская СОШ</w:t>
            </w:r>
          </w:p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B413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73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Науменко Татьяна Олеговна</w:t>
            </w:r>
          </w:p>
        </w:tc>
        <w:tc>
          <w:tcPr>
            <w:tcW w:w="462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МАОУ Домодедовская средняя школа №1</w:t>
            </w:r>
          </w:p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73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Кузнецова Лариса Николаевна</w:t>
            </w:r>
          </w:p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МАОУ  Домодедовская  СОШ № 7 с УИОП</w:t>
            </w:r>
          </w:p>
        </w:tc>
      </w:tr>
      <w:tr w:rsidR="004609A9" w:rsidRPr="002F1F5A" w:rsidTr="00E2306E">
        <w:tc>
          <w:tcPr>
            <w:tcW w:w="16170" w:type="dxa"/>
            <w:gridSpan w:val="4"/>
          </w:tcPr>
          <w:p w:rsidR="004609A9" w:rsidRPr="001D2384" w:rsidRDefault="004609A9" w:rsidP="001D238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1D2384">
              <w:rPr>
                <w:rFonts w:ascii="Times New Roman" w:hAnsi="Times New Roman"/>
                <w:sz w:val="36"/>
                <w:szCs w:val="36"/>
              </w:rPr>
              <w:t>Дмитровский р-он, п. Подосинки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73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  <w:lang w:eastAsia="ru-RU"/>
              </w:rPr>
              <w:t>Казарова Екатерина Геннадьевна</w:t>
            </w:r>
          </w:p>
        </w:tc>
        <w:tc>
          <w:tcPr>
            <w:tcW w:w="462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662360" w:rsidRDefault="004609A9" w:rsidP="00356143">
            <w:pPr>
              <w:tabs>
                <w:tab w:val="center" w:pos="4819"/>
                <w:tab w:val="left" w:pos="8314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62360">
              <w:rPr>
                <w:rFonts w:ascii="Times New Roman" w:hAnsi="Times New Roman"/>
                <w:sz w:val="24"/>
                <w:szCs w:val="24"/>
                <w:lang w:eastAsia="ru-RU"/>
              </w:rPr>
              <w:t>МДОУ Детский сад комбинированного вида № 44 «Дружок», Дмитровский муниципальный район</w:t>
            </w:r>
          </w:p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  <w:lang w:eastAsia="ru-RU"/>
              </w:rPr>
              <w:t>п. Подосинки</w:t>
            </w:r>
          </w:p>
        </w:tc>
      </w:tr>
      <w:tr w:rsidR="004609A9" w:rsidRPr="002F1F5A" w:rsidTr="00AA5A6E">
        <w:tc>
          <w:tcPr>
            <w:tcW w:w="16170" w:type="dxa"/>
            <w:gridSpan w:val="4"/>
          </w:tcPr>
          <w:p w:rsidR="004609A9" w:rsidRPr="00662360" w:rsidRDefault="004609A9" w:rsidP="001D2384">
            <w:pPr>
              <w:tabs>
                <w:tab w:val="center" w:pos="4819"/>
                <w:tab w:val="left" w:pos="8314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D2384">
              <w:rPr>
                <w:rFonts w:ascii="Times New Roman" w:hAnsi="Times New Roman"/>
                <w:sz w:val="36"/>
                <w:szCs w:val="36"/>
              </w:rPr>
              <w:t>Дмитровский р-он, п.</w:t>
            </w:r>
            <w:r>
              <w:rPr>
                <w:rFonts w:ascii="Times New Roman" w:hAnsi="Times New Roman"/>
                <w:sz w:val="36"/>
                <w:szCs w:val="36"/>
              </w:rPr>
              <w:t xml:space="preserve"> Новосиньково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73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Кострова Лариса Юрьевна</w:t>
            </w:r>
          </w:p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662360" w:rsidRDefault="004609A9" w:rsidP="001D2384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МОУ Синьковская СОШ № 1</w:t>
            </w:r>
            <w:r w:rsidRPr="0066236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п. Новосиньково</w:t>
            </w:r>
          </w:p>
          <w:p w:rsidR="004609A9" w:rsidRPr="00662360" w:rsidRDefault="004609A9" w:rsidP="001D23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Дмитровский муниципальный район</w:t>
            </w:r>
          </w:p>
        </w:tc>
      </w:tr>
      <w:tr w:rsidR="004609A9" w:rsidRPr="002F1F5A" w:rsidTr="00790F40">
        <w:tc>
          <w:tcPr>
            <w:tcW w:w="16170" w:type="dxa"/>
            <w:gridSpan w:val="4"/>
          </w:tcPr>
          <w:p w:rsidR="004609A9" w:rsidRPr="0025281F" w:rsidRDefault="004609A9" w:rsidP="0025281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25281F">
              <w:rPr>
                <w:rFonts w:ascii="Times New Roman" w:hAnsi="Times New Roman"/>
                <w:sz w:val="36"/>
                <w:szCs w:val="36"/>
              </w:rPr>
              <w:t>деревня Дрожжино (Ленинский р-он)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4730" w:type="dxa"/>
          </w:tcPr>
          <w:p w:rsidR="004609A9" w:rsidRPr="00662360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Руденко Татьяна Александровна</w:t>
            </w:r>
          </w:p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662360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МАОУ «Бутовская СОШ № 2»</w:t>
            </w:r>
          </w:p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9A9" w:rsidRPr="002F1F5A" w:rsidTr="0098125E">
        <w:tc>
          <w:tcPr>
            <w:tcW w:w="16170" w:type="dxa"/>
            <w:gridSpan w:val="4"/>
          </w:tcPr>
          <w:p w:rsidR="004609A9" w:rsidRPr="00874AFF" w:rsidRDefault="004609A9" w:rsidP="00874AF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874AFF">
              <w:rPr>
                <w:rFonts w:ascii="Times New Roman" w:hAnsi="Times New Roman"/>
                <w:sz w:val="36"/>
                <w:szCs w:val="36"/>
              </w:rPr>
              <w:t>поселок Дружба (Раменский район)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4730" w:type="dxa"/>
          </w:tcPr>
          <w:p w:rsidR="004609A9" w:rsidRPr="00662360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Гаджиева Светлана Юрьевна</w:t>
            </w:r>
          </w:p>
          <w:p w:rsidR="004609A9" w:rsidRPr="00662360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662360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662360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МДОУ </w:t>
            </w:r>
            <w:r w:rsidRPr="00662360">
              <w:rPr>
                <w:rFonts w:ascii="Times New Roman" w:hAnsi="Times New Roman"/>
                <w:sz w:val="24"/>
                <w:szCs w:val="24"/>
              </w:rPr>
              <w:t>Детский сад комбинированного вида № 36, Раменский район, пос.Дружба</w:t>
            </w:r>
          </w:p>
        </w:tc>
      </w:tr>
      <w:tr w:rsidR="004609A9" w:rsidRPr="002F1F5A" w:rsidTr="00824BDD">
        <w:tc>
          <w:tcPr>
            <w:tcW w:w="16170" w:type="dxa"/>
            <w:gridSpan w:val="4"/>
          </w:tcPr>
          <w:p w:rsidR="004609A9" w:rsidRPr="00E510B9" w:rsidRDefault="004609A9" w:rsidP="009B756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E510B9">
              <w:rPr>
                <w:rFonts w:ascii="Times New Roman" w:hAnsi="Times New Roman"/>
                <w:sz w:val="36"/>
                <w:szCs w:val="36"/>
              </w:rPr>
              <w:t>г. Дубна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Позднякова Александра Валерьевна</w:t>
            </w:r>
          </w:p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Pr="001F4C43">
              <w:rPr>
                <w:rFonts w:ascii="Times New Roman" w:hAnsi="Times New Roman"/>
                <w:sz w:val="24"/>
                <w:szCs w:val="24"/>
              </w:rPr>
              <w:t>лицей №6 имени ак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адемика Г.Н. Флерова </w:t>
            </w:r>
            <w:r w:rsidRPr="001F4C43">
              <w:rPr>
                <w:rFonts w:ascii="Times New Roman" w:hAnsi="Times New Roman"/>
                <w:sz w:val="24"/>
                <w:szCs w:val="24"/>
              </w:rPr>
              <w:t>города Дубны Московской области,</w:t>
            </w:r>
          </w:p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6963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473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Морозова Ольга Сергеевна</w:t>
            </w:r>
          </w:p>
        </w:tc>
        <w:tc>
          <w:tcPr>
            <w:tcW w:w="462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6160" w:type="dxa"/>
          </w:tcPr>
          <w:p w:rsidR="004609A9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ГАПОУ МО «Колледж «Угреша»</w:t>
            </w:r>
            <w:r>
              <w:rPr>
                <w:rFonts w:ascii="Times New Roman" w:hAnsi="Times New Roman"/>
                <w:sz w:val="24"/>
                <w:szCs w:val="24"/>
              </w:rPr>
              <w:t>, г. Дубна</w:t>
            </w:r>
          </w:p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9A9" w:rsidRPr="002F1F5A" w:rsidTr="00BA0E71">
        <w:tc>
          <w:tcPr>
            <w:tcW w:w="16170" w:type="dxa"/>
            <w:gridSpan w:val="4"/>
          </w:tcPr>
          <w:p w:rsidR="004609A9" w:rsidRPr="002E427C" w:rsidRDefault="004609A9" w:rsidP="002E42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2E427C">
              <w:rPr>
                <w:rFonts w:ascii="Times New Roman" w:hAnsi="Times New Roman"/>
                <w:sz w:val="36"/>
                <w:szCs w:val="36"/>
              </w:rPr>
              <w:t>г. Егорьевск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730" w:type="dxa"/>
          </w:tcPr>
          <w:p w:rsidR="004609A9" w:rsidRPr="00662360" w:rsidRDefault="004609A9" w:rsidP="0035614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62360">
              <w:rPr>
                <w:rFonts w:ascii="Times New Roman" w:hAnsi="Times New Roman"/>
                <w:bCs/>
                <w:sz w:val="24"/>
                <w:szCs w:val="24"/>
              </w:rPr>
              <w:t>Романова Юлия Владимировна</w:t>
            </w:r>
          </w:p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bCs/>
                <w:sz w:val="24"/>
                <w:szCs w:val="24"/>
              </w:rPr>
              <w:t>МОУ СОШ №3 с УИОП  г.Егорьевск</w:t>
            </w:r>
          </w:p>
        </w:tc>
      </w:tr>
      <w:tr w:rsidR="004609A9" w:rsidRPr="002F1F5A" w:rsidTr="00134528">
        <w:tc>
          <w:tcPr>
            <w:tcW w:w="16170" w:type="dxa"/>
            <w:gridSpan w:val="4"/>
          </w:tcPr>
          <w:p w:rsidR="004609A9" w:rsidRPr="00874AFF" w:rsidRDefault="004609A9" w:rsidP="00874AF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874AFF">
              <w:rPr>
                <w:rFonts w:ascii="Times New Roman" w:hAnsi="Times New Roman"/>
                <w:sz w:val="36"/>
                <w:szCs w:val="36"/>
              </w:rPr>
              <w:t>г. Зарайск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CB58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73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Есикова Елена Александровна</w:t>
            </w:r>
          </w:p>
          <w:p w:rsidR="004609A9" w:rsidRPr="00662360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662360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662360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ГБПОУ МО «Луховицкий аграрно-промышленный техникум»,  структурное подразделение №2, г.Зарайск</w:t>
            </w:r>
          </w:p>
        </w:tc>
      </w:tr>
      <w:tr w:rsidR="004609A9" w:rsidRPr="002F1F5A" w:rsidTr="003F0E76">
        <w:tc>
          <w:tcPr>
            <w:tcW w:w="16170" w:type="dxa"/>
            <w:gridSpan w:val="4"/>
          </w:tcPr>
          <w:p w:rsidR="004609A9" w:rsidRPr="0025281F" w:rsidRDefault="004609A9" w:rsidP="0025281F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25281F">
              <w:rPr>
                <w:rFonts w:ascii="Times New Roman" w:hAnsi="Times New Roman"/>
                <w:sz w:val="36"/>
                <w:szCs w:val="36"/>
              </w:rPr>
              <w:t>г. Истра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473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Style w:val="Strong"/>
                <w:rFonts w:ascii="Times New Roman" w:hAnsi="Times New Roman"/>
                <w:b w:val="0"/>
                <w:sz w:val="24"/>
                <w:szCs w:val="24"/>
              </w:rPr>
              <w:t>Балясникова Мария Васильевна</w:t>
            </w:r>
          </w:p>
        </w:tc>
        <w:tc>
          <w:tcPr>
            <w:tcW w:w="462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Style w:val="Strong"/>
                <w:rFonts w:ascii="Times New Roman" w:hAnsi="Times New Roman"/>
                <w:b w:val="0"/>
                <w:sz w:val="24"/>
                <w:szCs w:val="24"/>
              </w:rPr>
              <w:t>Истринский профессиональный колледж – филиал ГОУ ВО МО ГГТУ</w:t>
            </w:r>
            <w:r w:rsidRPr="00662360">
              <w:rPr>
                <w:rStyle w:val="Strong"/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  </w:t>
            </w:r>
          </w:p>
        </w:tc>
      </w:tr>
      <w:tr w:rsidR="004609A9" w:rsidRPr="002F1F5A" w:rsidTr="00681DB6">
        <w:tc>
          <w:tcPr>
            <w:tcW w:w="16170" w:type="dxa"/>
            <w:gridSpan w:val="4"/>
          </w:tcPr>
          <w:p w:rsidR="004609A9" w:rsidRPr="00E510B9" w:rsidRDefault="004609A9" w:rsidP="00E510B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E510B9">
              <w:rPr>
                <w:rFonts w:ascii="Times New Roman" w:hAnsi="Times New Roman"/>
                <w:sz w:val="36"/>
                <w:szCs w:val="36"/>
              </w:rPr>
              <w:t>г. Коломна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7426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Панченко Эльвира Владимировна</w:t>
            </w: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МБДОУ д/с № 41 «Жаворонок»</w:t>
            </w:r>
          </w:p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7426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Шишкина Наталья Александровна</w:t>
            </w:r>
          </w:p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ГБПОУ МО «Колледж «Коломна» СП№4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7426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Кузьмина Елена Александровна</w:t>
            </w:r>
          </w:p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1F4C43">
              <w:rPr>
                <w:rFonts w:ascii="Times New Roman" w:hAnsi="Times New Roman"/>
                <w:sz w:val="24"/>
                <w:szCs w:val="24"/>
              </w:rPr>
              <w:t>едагог-психолог</w:t>
            </w:r>
          </w:p>
        </w:tc>
        <w:tc>
          <w:tcPr>
            <w:tcW w:w="616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ГБПОУ МО «Коломенский аграрный колледж»</w:t>
            </w:r>
          </w:p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473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Демиденко Оксана Валерьевна</w:t>
            </w:r>
          </w:p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МБДОУ 49 «Почемучки»</w:t>
            </w:r>
          </w:p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9A9" w:rsidRPr="002F1F5A" w:rsidTr="00F66EB5">
        <w:tc>
          <w:tcPr>
            <w:tcW w:w="16170" w:type="dxa"/>
            <w:gridSpan w:val="4"/>
          </w:tcPr>
          <w:p w:rsidR="004609A9" w:rsidRPr="00510421" w:rsidRDefault="004609A9" w:rsidP="005104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510421">
              <w:rPr>
                <w:rFonts w:ascii="Times New Roman" w:hAnsi="Times New Roman"/>
                <w:sz w:val="36"/>
                <w:szCs w:val="36"/>
              </w:rPr>
              <w:t>г. о. Красноармейск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Курганская Елена Георгиевна</w:t>
            </w:r>
          </w:p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МБОУ ЦППМС «Планета Я» 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F4C43"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F4C43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r>
              <w:rPr>
                <w:rFonts w:ascii="Times New Roman" w:hAnsi="Times New Roman"/>
                <w:sz w:val="24"/>
                <w:szCs w:val="24"/>
              </w:rPr>
              <w:t>расноармейск МО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473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Дищенко Екатерина Дмитриевна</w:t>
            </w:r>
          </w:p>
        </w:tc>
        <w:tc>
          <w:tcPr>
            <w:tcW w:w="462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Педагог-психолог, </w:t>
            </w:r>
            <w:r w:rsidRPr="00662360">
              <w:rPr>
                <w:rFonts w:ascii="Times New Roman" w:hAnsi="Times New Roman"/>
                <w:sz w:val="24"/>
                <w:szCs w:val="24"/>
              </w:rPr>
              <w:t>преподаватель дисциплин психологического цикла</w:t>
            </w:r>
          </w:p>
        </w:tc>
        <w:tc>
          <w:tcPr>
            <w:tcW w:w="616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 xml:space="preserve">МБОУ ЦППМС «Планета Я» г.о. Красноармейск </w:t>
            </w:r>
            <w:r>
              <w:rPr>
                <w:rFonts w:ascii="Times New Roman" w:hAnsi="Times New Roman"/>
                <w:sz w:val="24"/>
                <w:szCs w:val="24"/>
              </w:rPr>
              <w:t>МО</w:t>
            </w:r>
          </w:p>
        </w:tc>
      </w:tr>
      <w:tr w:rsidR="004609A9" w:rsidRPr="002F1F5A" w:rsidTr="00675584">
        <w:tc>
          <w:tcPr>
            <w:tcW w:w="16170" w:type="dxa"/>
            <w:gridSpan w:val="4"/>
          </w:tcPr>
          <w:p w:rsidR="004609A9" w:rsidRPr="001953F6" w:rsidRDefault="004609A9" w:rsidP="001953F6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1953F6">
              <w:rPr>
                <w:rFonts w:ascii="Times New Roman" w:hAnsi="Times New Roman"/>
                <w:sz w:val="36"/>
                <w:szCs w:val="36"/>
              </w:rPr>
              <w:t>г. Красногорск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Маханькова Наталья Ивановна</w:t>
            </w: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1F4C43">
              <w:rPr>
                <w:rFonts w:ascii="Times New Roman" w:hAnsi="Times New Roman"/>
                <w:sz w:val="24"/>
                <w:szCs w:val="24"/>
              </w:rPr>
              <w:t>реподаватель</w:t>
            </w:r>
          </w:p>
        </w:tc>
        <w:tc>
          <w:tcPr>
            <w:tcW w:w="616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ГБПОУ МО «Красногорский колледж» Тучковский филиал</w:t>
            </w:r>
          </w:p>
        </w:tc>
      </w:tr>
      <w:tr w:rsidR="004609A9" w:rsidRPr="002F1F5A" w:rsidTr="00580C66">
        <w:tc>
          <w:tcPr>
            <w:tcW w:w="16170" w:type="dxa"/>
            <w:gridSpan w:val="4"/>
          </w:tcPr>
          <w:p w:rsidR="004609A9" w:rsidRPr="00510421" w:rsidRDefault="004609A9" w:rsidP="005104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510421">
              <w:rPr>
                <w:rFonts w:ascii="Times New Roman" w:hAnsi="Times New Roman"/>
                <w:sz w:val="36"/>
                <w:szCs w:val="36"/>
              </w:rPr>
              <w:t>г. Краснозаводск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Чапни Марина Сергеевна</w:t>
            </w:r>
          </w:p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Государственное бюджетное профессиональное образовательное учреждение 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Pr="001F4C43">
              <w:rPr>
                <w:rFonts w:ascii="Times New Roman" w:hAnsi="Times New Roman"/>
                <w:sz w:val="24"/>
                <w:szCs w:val="24"/>
              </w:rPr>
              <w:t xml:space="preserve"> «Краснозаводский колледж»</w:t>
            </w:r>
          </w:p>
        </w:tc>
      </w:tr>
      <w:tr w:rsidR="004609A9" w:rsidRPr="002F1F5A" w:rsidTr="00FE5226">
        <w:tc>
          <w:tcPr>
            <w:tcW w:w="16170" w:type="dxa"/>
            <w:gridSpan w:val="4"/>
          </w:tcPr>
          <w:p w:rsidR="004609A9" w:rsidRPr="009C6C85" w:rsidRDefault="004609A9" w:rsidP="009C6C8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36"/>
                <w:szCs w:val="36"/>
              </w:rPr>
            </w:pPr>
            <w:r>
              <w:rPr>
                <w:rFonts w:ascii="Times New Roman" w:hAnsi="Times New Roman"/>
                <w:bCs/>
                <w:sz w:val="36"/>
                <w:szCs w:val="36"/>
              </w:rPr>
              <w:t>г.</w:t>
            </w:r>
            <w:r w:rsidRPr="009C6C85">
              <w:rPr>
                <w:rFonts w:ascii="Times New Roman" w:hAnsi="Times New Roman"/>
                <w:bCs/>
                <w:sz w:val="36"/>
                <w:szCs w:val="36"/>
              </w:rPr>
              <w:t>Лобня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4730" w:type="dxa"/>
          </w:tcPr>
          <w:p w:rsidR="004609A9" w:rsidRPr="00DA6F32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6F32">
              <w:rPr>
                <w:rFonts w:ascii="Times New Roman" w:hAnsi="Times New Roman"/>
                <w:sz w:val="24"/>
                <w:szCs w:val="24"/>
              </w:rPr>
              <w:t>Кузнечевский Дмитрий Владимирович</w:t>
            </w:r>
          </w:p>
        </w:tc>
        <w:tc>
          <w:tcPr>
            <w:tcW w:w="4620" w:type="dxa"/>
          </w:tcPr>
          <w:p w:rsidR="004609A9" w:rsidRPr="00DA6F32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6F3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DA6F32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6F32">
              <w:rPr>
                <w:rFonts w:ascii="Times New Roman" w:hAnsi="Times New Roman"/>
                <w:sz w:val="24"/>
                <w:szCs w:val="24"/>
              </w:rPr>
              <w:t>МБОУ СОШ № 8</w:t>
            </w:r>
          </w:p>
          <w:p w:rsidR="004609A9" w:rsidRPr="00DA6F32" w:rsidRDefault="004609A9" w:rsidP="009C6C8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Гаврилова Ирина Евгеньевна</w:t>
            </w: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1F4C43">
              <w:rPr>
                <w:rFonts w:ascii="Times New Roman" w:hAnsi="Times New Roman"/>
                <w:sz w:val="24"/>
                <w:szCs w:val="24"/>
              </w:rPr>
              <w:t>едагог-психолог</w:t>
            </w:r>
          </w:p>
        </w:tc>
        <w:tc>
          <w:tcPr>
            <w:tcW w:w="6160" w:type="dxa"/>
          </w:tcPr>
          <w:p w:rsidR="004609A9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1F4C43">
              <w:rPr>
                <w:rFonts w:ascii="Times New Roman" w:hAnsi="Times New Roman"/>
                <w:bCs/>
                <w:sz w:val="24"/>
                <w:szCs w:val="24"/>
              </w:rPr>
              <w:t>МБОУ СОШ №1 города Лобня</w:t>
            </w:r>
          </w:p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9A9" w:rsidRPr="002F1F5A" w:rsidTr="00FB107A">
        <w:tc>
          <w:tcPr>
            <w:tcW w:w="16170" w:type="dxa"/>
            <w:gridSpan w:val="4"/>
          </w:tcPr>
          <w:p w:rsidR="004609A9" w:rsidRPr="00FE5226" w:rsidRDefault="004609A9" w:rsidP="00FE522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FE5226">
              <w:rPr>
                <w:rFonts w:ascii="Times New Roman" w:hAnsi="Times New Roman"/>
                <w:sz w:val="36"/>
                <w:szCs w:val="36"/>
              </w:rPr>
              <w:t>г. Лыткарино</w:t>
            </w:r>
          </w:p>
        </w:tc>
      </w:tr>
      <w:tr w:rsidR="004609A9" w:rsidRPr="002F1F5A" w:rsidTr="00571535">
        <w:tc>
          <w:tcPr>
            <w:tcW w:w="660" w:type="dxa"/>
          </w:tcPr>
          <w:p w:rsidR="004609A9" w:rsidRPr="0060377C" w:rsidRDefault="004609A9" w:rsidP="00FE5226">
            <w:pPr>
              <w:tabs>
                <w:tab w:val="left" w:pos="360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4730" w:type="dxa"/>
          </w:tcPr>
          <w:p w:rsidR="004609A9" w:rsidRPr="00BE75D6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Чудаева Виктория Геннадь</w:t>
            </w:r>
            <w:r w:rsidRPr="00BE75D6">
              <w:rPr>
                <w:rFonts w:ascii="Times New Roman" w:hAnsi="Times New Roman"/>
                <w:sz w:val="24"/>
                <w:szCs w:val="24"/>
              </w:rPr>
              <w:t>евна</w:t>
            </w:r>
          </w:p>
          <w:p w:rsidR="004609A9" w:rsidRPr="00BE75D6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BE75D6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75D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  <w:r w:rsidRPr="00BE75D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160" w:type="dxa"/>
          </w:tcPr>
          <w:p w:rsidR="004609A9" w:rsidRPr="00BE75D6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75D6">
              <w:rPr>
                <w:rFonts w:ascii="Times New Roman" w:hAnsi="Times New Roman"/>
                <w:sz w:val="24"/>
                <w:szCs w:val="24"/>
              </w:rPr>
              <w:t>Муниципальное общеобразовательное</w:t>
            </w:r>
            <w:r w:rsidRPr="00BE75D6">
              <w:rPr>
                <w:rFonts w:ascii="Times New Roman" w:hAnsi="Times New Roman"/>
                <w:sz w:val="24"/>
                <w:szCs w:val="24"/>
              </w:rPr>
              <w:br/>
              <w:t xml:space="preserve">учреждение гимназия № 7 </w:t>
            </w:r>
          </w:p>
        </w:tc>
      </w:tr>
      <w:tr w:rsidR="004609A9" w:rsidRPr="002F1F5A" w:rsidTr="0020465F">
        <w:tc>
          <w:tcPr>
            <w:tcW w:w="16170" w:type="dxa"/>
            <w:gridSpan w:val="4"/>
          </w:tcPr>
          <w:p w:rsidR="004609A9" w:rsidRPr="00437B04" w:rsidRDefault="004609A9" w:rsidP="00437B04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37B04">
              <w:rPr>
                <w:rFonts w:ascii="Times New Roman" w:hAnsi="Times New Roman"/>
                <w:sz w:val="36"/>
                <w:szCs w:val="36"/>
              </w:rPr>
              <w:t>г. Мытищи</w:t>
            </w:r>
          </w:p>
        </w:tc>
      </w:tr>
      <w:tr w:rsidR="004609A9" w:rsidRPr="002F1F5A" w:rsidTr="00571535">
        <w:tc>
          <w:tcPr>
            <w:tcW w:w="660" w:type="dxa"/>
          </w:tcPr>
          <w:p w:rsidR="004609A9" w:rsidRPr="0060377C" w:rsidRDefault="004609A9" w:rsidP="00FE5226">
            <w:pPr>
              <w:tabs>
                <w:tab w:val="left" w:pos="360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Ильина Наталья Сергеевна</w:t>
            </w: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Strong"/>
                <w:rFonts w:ascii="Times New Roman" w:hAnsi="Times New Roman"/>
                <w:b w:val="0"/>
                <w:sz w:val="24"/>
                <w:szCs w:val="24"/>
              </w:rPr>
              <w:t xml:space="preserve">МБОУ </w:t>
            </w:r>
            <w:r w:rsidRPr="001F4C43">
              <w:rPr>
                <w:rStyle w:val="Strong"/>
                <w:rFonts w:ascii="Times New Roman" w:hAnsi="Times New Roman"/>
                <w:b w:val="0"/>
                <w:sz w:val="24"/>
                <w:szCs w:val="24"/>
              </w:rPr>
              <w:t xml:space="preserve"> «Средняя общеобразовательная школа № 28», г.Мытищи</w:t>
            </w:r>
          </w:p>
        </w:tc>
      </w:tr>
      <w:tr w:rsidR="004609A9" w:rsidRPr="002F1F5A" w:rsidTr="00571535">
        <w:tc>
          <w:tcPr>
            <w:tcW w:w="660" w:type="dxa"/>
          </w:tcPr>
          <w:p w:rsidR="004609A9" w:rsidRPr="0060377C" w:rsidRDefault="004609A9" w:rsidP="00FE5226">
            <w:pPr>
              <w:tabs>
                <w:tab w:val="left" w:pos="360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4730" w:type="dxa"/>
          </w:tcPr>
          <w:p w:rsidR="004609A9" w:rsidRPr="00B819AF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19AF">
              <w:rPr>
                <w:rFonts w:ascii="Times New Roman" w:hAnsi="Times New Roman"/>
                <w:sz w:val="24"/>
                <w:szCs w:val="24"/>
              </w:rPr>
              <w:t>Плеханова Ольга Васильевна</w:t>
            </w:r>
          </w:p>
        </w:tc>
        <w:tc>
          <w:tcPr>
            <w:tcW w:w="4620" w:type="dxa"/>
          </w:tcPr>
          <w:p w:rsidR="004609A9" w:rsidRPr="00B819AF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B819AF">
              <w:rPr>
                <w:rFonts w:ascii="Times New Roman" w:hAnsi="Times New Roman"/>
                <w:sz w:val="24"/>
                <w:szCs w:val="24"/>
              </w:rPr>
              <w:t>едагог-психолог</w:t>
            </w:r>
          </w:p>
        </w:tc>
        <w:tc>
          <w:tcPr>
            <w:tcW w:w="6160" w:type="dxa"/>
          </w:tcPr>
          <w:p w:rsidR="004609A9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819AF">
              <w:rPr>
                <w:rFonts w:ascii="Times New Roman" w:hAnsi="Times New Roman"/>
                <w:sz w:val="24"/>
                <w:szCs w:val="24"/>
              </w:rPr>
              <w:t>МБДОУ № 59 «Колокольчик»</w:t>
            </w:r>
          </w:p>
          <w:p w:rsidR="004609A9" w:rsidRPr="00B819AF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9A9" w:rsidRPr="002F1F5A" w:rsidTr="007D230E">
        <w:tc>
          <w:tcPr>
            <w:tcW w:w="16170" w:type="dxa"/>
            <w:gridSpan w:val="4"/>
          </w:tcPr>
          <w:p w:rsidR="004609A9" w:rsidRPr="00386AFB" w:rsidRDefault="004609A9" w:rsidP="00386AFB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386AFB">
              <w:rPr>
                <w:rFonts w:ascii="Times New Roman" w:hAnsi="Times New Roman"/>
                <w:sz w:val="36"/>
                <w:szCs w:val="36"/>
              </w:rPr>
              <w:t>район Наро-Фоминск, поселок Атепцево</w:t>
            </w:r>
          </w:p>
        </w:tc>
      </w:tr>
      <w:tr w:rsidR="004609A9" w:rsidRPr="002F1F5A" w:rsidTr="00571535">
        <w:tc>
          <w:tcPr>
            <w:tcW w:w="660" w:type="dxa"/>
          </w:tcPr>
          <w:p w:rsidR="004609A9" w:rsidRPr="0060377C" w:rsidRDefault="004609A9" w:rsidP="00FE5226">
            <w:pPr>
              <w:tabs>
                <w:tab w:val="left" w:pos="360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4C43">
              <w:rPr>
                <w:rFonts w:ascii="Times New Roman" w:hAnsi="Times New Roman"/>
                <w:sz w:val="24"/>
                <w:szCs w:val="24"/>
                <w:lang w:eastAsia="ru-RU"/>
              </w:rPr>
              <w:t>Герасимова Марина Петровна</w:t>
            </w:r>
          </w:p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МАДОУ ДС</w:t>
            </w:r>
            <w:r w:rsidRPr="001F4C43">
              <w:rPr>
                <w:rFonts w:ascii="Times New Roman" w:hAnsi="Times New Roman"/>
                <w:sz w:val="24"/>
                <w:szCs w:val="24"/>
                <w:lang w:eastAsia="ru-RU"/>
              </w:rPr>
              <w:t>КВ №29</w:t>
            </w:r>
          </w:p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9A9" w:rsidRPr="002F1F5A" w:rsidTr="007E4443">
        <w:tc>
          <w:tcPr>
            <w:tcW w:w="16170" w:type="dxa"/>
            <w:gridSpan w:val="4"/>
          </w:tcPr>
          <w:p w:rsidR="004609A9" w:rsidRPr="002E427C" w:rsidRDefault="004609A9" w:rsidP="002E427C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  <w:lang w:eastAsia="ru-RU"/>
              </w:rPr>
            </w:pPr>
            <w:r w:rsidRPr="002E427C">
              <w:rPr>
                <w:rFonts w:ascii="Times New Roman" w:hAnsi="Times New Roman"/>
                <w:sz w:val="36"/>
                <w:szCs w:val="36"/>
                <w:lang w:eastAsia="ru-RU"/>
              </w:rPr>
              <w:t>г. Ногинск</w:t>
            </w:r>
          </w:p>
        </w:tc>
      </w:tr>
      <w:tr w:rsidR="004609A9" w:rsidRPr="002F1F5A" w:rsidTr="00571535">
        <w:tc>
          <w:tcPr>
            <w:tcW w:w="660" w:type="dxa"/>
          </w:tcPr>
          <w:p w:rsidR="004609A9" w:rsidRPr="0060377C" w:rsidRDefault="004609A9" w:rsidP="00FE5226">
            <w:pPr>
              <w:tabs>
                <w:tab w:val="left" w:pos="360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4730" w:type="dxa"/>
          </w:tcPr>
          <w:p w:rsidR="004609A9" w:rsidRPr="00662360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Лучар Елена Владимировна</w:t>
            </w:r>
          </w:p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МБОУ СОШ №83, </w:t>
            </w:r>
            <w:r w:rsidRPr="001D2384">
              <w:rPr>
                <w:rFonts w:ascii="Times New Roman" w:hAnsi="Times New Roman"/>
                <w:b/>
                <w:sz w:val="24"/>
                <w:szCs w:val="24"/>
              </w:rPr>
              <w:t>г.Ногинск-9</w:t>
            </w:r>
          </w:p>
        </w:tc>
      </w:tr>
      <w:tr w:rsidR="004609A9" w:rsidRPr="002F1F5A" w:rsidTr="00571535">
        <w:tc>
          <w:tcPr>
            <w:tcW w:w="660" w:type="dxa"/>
          </w:tcPr>
          <w:p w:rsidR="004609A9" w:rsidRPr="0060377C" w:rsidRDefault="004609A9" w:rsidP="00FE5226">
            <w:pPr>
              <w:tabs>
                <w:tab w:val="left" w:pos="360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473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Форсеева Ирина Викторовна</w:t>
            </w:r>
          </w:p>
        </w:tc>
        <w:tc>
          <w:tcPr>
            <w:tcW w:w="462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МДОУ </w:t>
            </w:r>
            <w:r w:rsidRPr="00662360">
              <w:rPr>
                <w:rFonts w:ascii="Times New Roman" w:hAnsi="Times New Roman"/>
                <w:sz w:val="24"/>
                <w:szCs w:val="24"/>
              </w:rPr>
              <w:t>детский сад №7 «Светлячок» ко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мпенсирующего вида, г. Ногинск </w:t>
            </w:r>
          </w:p>
        </w:tc>
      </w:tr>
      <w:tr w:rsidR="004609A9" w:rsidRPr="002F1F5A" w:rsidTr="00FE5226">
        <w:tc>
          <w:tcPr>
            <w:tcW w:w="16170" w:type="dxa"/>
            <w:gridSpan w:val="4"/>
          </w:tcPr>
          <w:p w:rsidR="004609A9" w:rsidRPr="00BE3075" w:rsidRDefault="004609A9" w:rsidP="009C6C8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36"/>
                <w:szCs w:val="36"/>
              </w:rPr>
            </w:pPr>
            <w:r>
              <w:rPr>
                <w:rFonts w:ascii="Times New Roman" w:hAnsi="Times New Roman"/>
                <w:bCs/>
                <w:sz w:val="36"/>
                <w:szCs w:val="36"/>
              </w:rPr>
              <w:t>г. Орехово-Зуево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60377C" w:rsidRDefault="004609A9" w:rsidP="00160B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Кузнецова Наталия Владимировна</w:t>
            </w: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4749F9" w:rsidRDefault="004609A9" w:rsidP="00356143">
            <w:pPr>
              <w:pStyle w:val="Heading2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49F9">
              <w:rPr>
                <w:rFonts w:ascii="Times New Roman" w:hAnsi="Times New Roman"/>
                <w:sz w:val="24"/>
                <w:szCs w:val="24"/>
              </w:rPr>
              <w:t>Министерство образования МО</w:t>
            </w:r>
          </w:p>
          <w:p w:rsidR="004609A9" w:rsidRPr="004749F9" w:rsidRDefault="004609A9" w:rsidP="004749F9">
            <w:pPr>
              <w:pStyle w:val="Heading2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49F9">
              <w:rPr>
                <w:rFonts w:ascii="Times New Roman" w:hAnsi="Times New Roman"/>
                <w:sz w:val="24"/>
                <w:szCs w:val="24"/>
              </w:rPr>
              <w:t>ГКОУ МО для детей-сирот и детей, оставшихся без попечения родителей, «Семья и дом» г.Орехово-Зуево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60377C" w:rsidRDefault="004609A9" w:rsidP="00160B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  <w:lang w:eastAsia="ru-RU"/>
              </w:rPr>
              <w:t>Золотова Ольга Игоревна</w:t>
            </w: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4C43">
              <w:rPr>
                <w:rFonts w:ascii="Times New Roman" w:hAnsi="Times New Roman"/>
                <w:sz w:val="24"/>
                <w:szCs w:val="24"/>
                <w:lang w:eastAsia="ru-RU"/>
              </w:rPr>
              <w:t>ГОУ ВО МО «Государственный гуманитарно-технологический университет» (ГГТУ)</w:t>
            </w:r>
          </w:p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  <w:lang w:eastAsia="ru-RU"/>
              </w:rPr>
              <w:t>Промышленно-экономический колледж, г.Орехово-Зуево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60377C" w:rsidRDefault="004609A9" w:rsidP="00160B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Рыжкова Ольга Борисовна</w:t>
            </w: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Гуманитарно-педагогический колледж ГГТУ, г.Орехово-Зуево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60377C" w:rsidRDefault="004609A9" w:rsidP="00160B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Кунина Наталья Александровна</w:t>
            </w:r>
          </w:p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ГБПОУ МО «Орехово-Зуевский техникум»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60377C" w:rsidRDefault="004609A9" w:rsidP="00160B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Камынина Людмила Викторовна</w:t>
            </w:r>
          </w:p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 xml:space="preserve">Государственное бюджетное профессиональное образовательное учреждение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МО </w:t>
            </w:r>
            <w:r w:rsidRPr="001F4C43">
              <w:rPr>
                <w:rFonts w:ascii="Times New Roman" w:hAnsi="Times New Roman"/>
                <w:sz w:val="24"/>
                <w:szCs w:val="24"/>
              </w:rPr>
              <w:t>«Орехово-Зуевский железнодорожный техникум имени В.И.Бондаренко»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60377C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  <w:lang w:eastAsia="ru-RU"/>
              </w:rPr>
              <w:t>Логинова Виктория Владимировна</w:t>
            </w: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1F4C43">
              <w:rPr>
                <w:rFonts w:ascii="Times New Roman" w:hAnsi="Times New Roman"/>
                <w:sz w:val="24"/>
                <w:szCs w:val="24"/>
              </w:rPr>
              <w:t>едагог-психолог</w:t>
            </w:r>
          </w:p>
        </w:tc>
        <w:tc>
          <w:tcPr>
            <w:tcW w:w="616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4C43">
              <w:rPr>
                <w:rFonts w:ascii="Times New Roman" w:hAnsi="Times New Roman"/>
                <w:sz w:val="24"/>
                <w:szCs w:val="24"/>
                <w:lang w:eastAsia="ru-RU"/>
              </w:rPr>
              <w:t>ГОУ ВО МО «Государственный гуманитарно-технологический университет» (ГГТУ), г.Орехово-Зуево</w:t>
            </w:r>
          </w:p>
        </w:tc>
      </w:tr>
      <w:tr w:rsidR="004609A9" w:rsidRPr="002F1F5A" w:rsidTr="0099439A">
        <w:tc>
          <w:tcPr>
            <w:tcW w:w="16170" w:type="dxa"/>
            <w:gridSpan w:val="4"/>
          </w:tcPr>
          <w:p w:rsidR="004609A9" w:rsidRPr="00437B04" w:rsidRDefault="004609A9" w:rsidP="00437B04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437B04">
              <w:rPr>
                <w:rFonts w:ascii="Times New Roman" w:hAnsi="Times New Roman"/>
                <w:sz w:val="36"/>
                <w:szCs w:val="36"/>
              </w:rPr>
              <w:t>г. Подольск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Зинченко Мария Николаевна</w:t>
            </w: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1F4C43">
              <w:rPr>
                <w:rFonts w:ascii="Times New Roman" w:hAnsi="Times New Roman"/>
                <w:sz w:val="24"/>
                <w:szCs w:val="24"/>
              </w:rPr>
              <w:t>едагог-психолог</w:t>
            </w:r>
          </w:p>
        </w:tc>
        <w:tc>
          <w:tcPr>
            <w:tcW w:w="6160" w:type="dxa"/>
          </w:tcPr>
          <w:p w:rsidR="004609A9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МДОУ ЦРР детский сад №29 Дубравушка, г.о.Подольск</w:t>
            </w:r>
          </w:p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9A9" w:rsidRPr="002F1F5A" w:rsidTr="00E92669">
        <w:tc>
          <w:tcPr>
            <w:tcW w:w="16170" w:type="dxa"/>
            <w:gridSpan w:val="4"/>
          </w:tcPr>
          <w:p w:rsidR="004609A9" w:rsidRPr="00D75058" w:rsidRDefault="004609A9" w:rsidP="00D7505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D75058">
              <w:rPr>
                <w:rFonts w:ascii="Times New Roman" w:hAnsi="Times New Roman"/>
                <w:sz w:val="36"/>
                <w:szCs w:val="36"/>
              </w:rPr>
              <w:t>г. Протвино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Рохман Елена Олеговна</w:t>
            </w:r>
          </w:p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БОУ </w:t>
            </w:r>
            <w:r w:rsidRPr="001F4C43">
              <w:rPr>
                <w:rFonts w:ascii="Times New Roman" w:hAnsi="Times New Roman"/>
                <w:sz w:val="24"/>
                <w:szCs w:val="24"/>
              </w:rPr>
              <w:t xml:space="preserve"> «Лицей» города Протвино</w:t>
            </w:r>
          </w:p>
        </w:tc>
      </w:tr>
      <w:tr w:rsidR="004609A9" w:rsidRPr="002F1F5A" w:rsidTr="005C6D13">
        <w:tc>
          <w:tcPr>
            <w:tcW w:w="16170" w:type="dxa"/>
            <w:gridSpan w:val="4"/>
          </w:tcPr>
          <w:p w:rsidR="004609A9" w:rsidRPr="002E427C" w:rsidRDefault="004609A9" w:rsidP="002E42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2E427C">
              <w:rPr>
                <w:rFonts w:ascii="Times New Roman" w:hAnsi="Times New Roman"/>
                <w:sz w:val="36"/>
                <w:szCs w:val="36"/>
              </w:rPr>
              <w:t>село Братовщина, Пушкинский р-он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4730" w:type="dxa"/>
          </w:tcPr>
          <w:p w:rsidR="004609A9" w:rsidRPr="00662360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Нестеренко Нина Анатольевна</w:t>
            </w:r>
          </w:p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Pr="00662360">
              <w:rPr>
                <w:rFonts w:ascii="Times New Roman" w:hAnsi="Times New Roman"/>
                <w:sz w:val="24"/>
                <w:szCs w:val="24"/>
              </w:rPr>
              <w:t>Братовщинская средняя общеобразовательная школа Пушкинского муниципального района</w:t>
            </w:r>
          </w:p>
        </w:tc>
      </w:tr>
      <w:tr w:rsidR="004609A9" w:rsidRPr="002F1F5A" w:rsidTr="00634E63">
        <w:tc>
          <w:tcPr>
            <w:tcW w:w="16170" w:type="dxa"/>
            <w:gridSpan w:val="4"/>
          </w:tcPr>
          <w:p w:rsidR="004609A9" w:rsidRPr="00E510B9" w:rsidRDefault="004609A9" w:rsidP="004749F9">
            <w:pPr>
              <w:pStyle w:val="Heading2"/>
              <w:spacing w:before="0" w:after="0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E510B9">
              <w:rPr>
                <w:rFonts w:ascii="Times New Roman" w:hAnsi="Times New Roman"/>
                <w:sz w:val="36"/>
                <w:szCs w:val="36"/>
              </w:rPr>
              <w:t>г. Раменское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Пчельникова Ольга Геннадиевна</w:t>
            </w: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СОШ №4, г.Раменское</w:t>
            </w:r>
          </w:p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4730" w:type="dxa"/>
          </w:tcPr>
          <w:p w:rsidR="004609A9" w:rsidRPr="00662360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Казакова Анжелика Анатольевна</w:t>
            </w:r>
          </w:p>
          <w:p w:rsidR="004609A9" w:rsidRPr="00662360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662360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662360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МОУ Раменская СОШ № 9</w:t>
            </w:r>
          </w:p>
          <w:p w:rsidR="004609A9" w:rsidRPr="00662360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9A9" w:rsidRPr="002F1F5A" w:rsidTr="00FE5226">
        <w:tc>
          <w:tcPr>
            <w:tcW w:w="16170" w:type="dxa"/>
            <w:gridSpan w:val="4"/>
          </w:tcPr>
          <w:p w:rsidR="004609A9" w:rsidRPr="00BE3075" w:rsidRDefault="004609A9" w:rsidP="00BE307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36"/>
                <w:szCs w:val="36"/>
              </w:rPr>
            </w:pPr>
            <w:r w:rsidRPr="00BE3075">
              <w:rPr>
                <w:rFonts w:ascii="Times New Roman" w:hAnsi="Times New Roman"/>
                <w:bCs/>
                <w:sz w:val="36"/>
                <w:szCs w:val="36"/>
              </w:rPr>
              <w:t>г. Реутов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A47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4730" w:type="dxa"/>
          </w:tcPr>
          <w:p w:rsidR="004609A9" w:rsidRPr="00BE75D6" w:rsidRDefault="004609A9" w:rsidP="00FE52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75D6">
              <w:rPr>
                <w:rFonts w:ascii="Times New Roman" w:hAnsi="Times New Roman"/>
                <w:sz w:val="24"/>
                <w:szCs w:val="24"/>
              </w:rPr>
              <w:t>Тарабарова Наталья Борисовна</w:t>
            </w:r>
          </w:p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BE75D6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75D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BE75D6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75D6">
              <w:rPr>
                <w:rFonts w:ascii="Times New Roman" w:hAnsi="Times New Roman"/>
                <w:sz w:val="24"/>
                <w:szCs w:val="24"/>
              </w:rPr>
              <w:t>МБУ ДПО «Учебно-методический центр» г. Реутов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A47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Пешкова Наталия Владимировна</w:t>
            </w:r>
          </w:p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1F4C43">
              <w:rPr>
                <w:rFonts w:ascii="Times New Roman" w:hAnsi="Times New Roman"/>
                <w:sz w:val="24"/>
                <w:szCs w:val="24"/>
              </w:rPr>
              <w:t>едагог-психолог</w:t>
            </w:r>
          </w:p>
        </w:tc>
        <w:tc>
          <w:tcPr>
            <w:tcW w:w="616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БУ</w:t>
            </w:r>
            <w:r w:rsidRPr="001F4C43">
              <w:rPr>
                <w:rFonts w:ascii="Times New Roman" w:hAnsi="Times New Roman"/>
                <w:sz w:val="24"/>
                <w:szCs w:val="24"/>
              </w:rPr>
              <w:t xml:space="preserve"> дополнительного профессионального образования «Учебно-методический центр, г.Реутов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4730" w:type="dxa"/>
          </w:tcPr>
          <w:p w:rsidR="004609A9" w:rsidRPr="00662360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Иванова Елена Николаевна</w:t>
            </w:r>
          </w:p>
        </w:tc>
        <w:tc>
          <w:tcPr>
            <w:tcW w:w="4620" w:type="dxa"/>
          </w:tcPr>
          <w:p w:rsidR="004609A9" w:rsidRPr="00662360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Психолог-педагог</w:t>
            </w:r>
          </w:p>
        </w:tc>
        <w:tc>
          <w:tcPr>
            <w:tcW w:w="6160" w:type="dxa"/>
          </w:tcPr>
          <w:p w:rsidR="004609A9" w:rsidRPr="00662360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МБУ Дополнительного </w:t>
            </w:r>
            <w:r w:rsidRPr="00662360">
              <w:rPr>
                <w:rFonts w:ascii="Times New Roman" w:hAnsi="Times New Roman"/>
                <w:sz w:val="24"/>
                <w:szCs w:val="24"/>
              </w:rPr>
              <w:t>профессионального образования «Учебно-методический центр» г. Реутов</w:t>
            </w:r>
          </w:p>
        </w:tc>
      </w:tr>
      <w:tr w:rsidR="004609A9" w:rsidRPr="002F1F5A" w:rsidTr="004B4018">
        <w:tc>
          <w:tcPr>
            <w:tcW w:w="16170" w:type="dxa"/>
            <w:gridSpan w:val="4"/>
          </w:tcPr>
          <w:p w:rsidR="004609A9" w:rsidRPr="00510421" w:rsidRDefault="004609A9" w:rsidP="00510421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510421">
              <w:rPr>
                <w:rFonts w:ascii="Times New Roman" w:hAnsi="Times New Roman"/>
                <w:sz w:val="36"/>
                <w:szCs w:val="36"/>
              </w:rPr>
              <w:t>г. Руза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4730" w:type="dxa"/>
          </w:tcPr>
          <w:p w:rsidR="004609A9" w:rsidRPr="001F4C43" w:rsidRDefault="004609A9" w:rsidP="0051042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Субботин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4C43">
              <w:rPr>
                <w:rFonts w:ascii="Times New Roman" w:hAnsi="Times New Roman"/>
                <w:sz w:val="24"/>
                <w:szCs w:val="24"/>
              </w:rPr>
              <w:t>Сергей Сергеевич</w:t>
            </w: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Педагог-психолог службы сопровождения замещающих семей</w:t>
            </w:r>
          </w:p>
        </w:tc>
        <w:tc>
          <w:tcPr>
            <w:tcW w:w="6160" w:type="dxa"/>
          </w:tcPr>
          <w:p w:rsidR="004609A9" w:rsidRPr="001F4C43" w:rsidRDefault="004609A9" w:rsidP="0051042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ГКОУ МО </w:t>
            </w:r>
            <w:r w:rsidRPr="001F4C43">
              <w:rPr>
                <w:rFonts w:ascii="Times New Roman" w:hAnsi="Times New Roman"/>
                <w:sz w:val="24"/>
                <w:szCs w:val="24"/>
              </w:rPr>
              <w:t>для детей-сирот и детей,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4C43">
              <w:rPr>
                <w:rFonts w:ascii="Times New Roman" w:hAnsi="Times New Roman"/>
                <w:sz w:val="24"/>
                <w:szCs w:val="24"/>
              </w:rPr>
              <w:t xml:space="preserve">оставшихся без попечения родителей,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4C43">
              <w:rPr>
                <w:rFonts w:ascii="Times New Roman" w:hAnsi="Times New Roman"/>
                <w:sz w:val="24"/>
                <w:szCs w:val="24"/>
              </w:rPr>
              <w:t>«Созвездие», г.Руза</w:t>
            </w:r>
          </w:p>
        </w:tc>
      </w:tr>
      <w:tr w:rsidR="004609A9" w:rsidRPr="002F1F5A" w:rsidTr="00E46C40">
        <w:tc>
          <w:tcPr>
            <w:tcW w:w="16170" w:type="dxa"/>
            <w:gridSpan w:val="4"/>
          </w:tcPr>
          <w:p w:rsidR="004609A9" w:rsidRPr="00BE75D6" w:rsidRDefault="004609A9" w:rsidP="00F664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075">
              <w:rPr>
                <w:rFonts w:ascii="Times New Roman" w:hAnsi="Times New Roman"/>
                <w:bCs/>
                <w:sz w:val="36"/>
                <w:szCs w:val="36"/>
              </w:rPr>
              <w:t>г. Сергиев-Посад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4730" w:type="dxa"/>
          </w:tcPr>
          <w:p w:rsidR="004609A9" w:rsidRPr="00DA6F32" w:rsidRDefault="004609A9" w:rsidP="00C71BB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6F32">
              <w:rPr>
                <w:rFonts w:ascii="Times New Roman" w:hAnsi="Times New Roman"/>
                <w:sz w:val="24"/>
                <w:szCs w:val="24"/>
              </w:rPr>
              <w:t>Урсатая Ольга Борисовна</w:t>
            </w:r>
          </w:p>
          <w:p w:rsidR="004609A9" w:rsidRPr="00DA6F32" w:rsidRDefault="004609A9" w:rsidP="00C71BB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DA6F32" w:rsidRDefault="004609A9" w:rsidP="00C71BB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6F3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DA6F32" w:rsidRDefault="004609A9" w:rsidP="00C71BBC">
            <w:pPr>
              <w:pStyle w:val="Heading2"/>
              <w:spacing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6F32">
              <w:rPr>
                <w:rFonts w:ascii="Times New Roman" w:hAnsi="Times New Roman"/>
                <w:sz w:val="24"/>
                <w:szCs w:val="24"/>
              </w:rPr>
              <w:t>ГБПОУ МО «Сергиево-Посадский социально-экономический техникум»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4730" w:type="dxa"/>
          </w:tcPr>
          <w:p w:rsidR="004609A9" w:rsidRPr="00BE75D6" w:rsidRDefault="004609A9" w:rsidP="00C71B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75D6">
              <w:rPr>
                <w:rFonts w:ascii="Times New Roman" w:hAnsi="Times New Roman"/>
                <w:sz w:val="24"/>
                <w:szCs w:val="24"/>
              </w:rPr>
              <w:t>Филимонов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BE75D6">
              <w:rPr>
                <w:rFonts w:ascii="Times New Roman" w:hAnsi="Times New Roman"/>
                <w:sz w:val="24"/>
                <w:szCs w:val="24"/>
              </w:rPr>
              <w:t xml:space="preserve"> Ольга Геннадьевна</w:t>
            </w:r>
          </w:p>
        </w:tc>
        <w:tc>
          <w:tcPr>
            <w:tcW w:w="4620" w:type="dxa"/>
          </w:tcPr>
          <w:p w:rsidR="004609A9" w:rsidRPr="00BE75D6" w:rsidRDefault="004609A9" w:rsidP="00C71B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75D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Директор, педагог-психолог, руководитель РМО</w:t>
            </w:r>
          </w:p>
        </w:tc>
        <w:tc>
          <w:tcPr>
            <w:tcW w:w="6160" w:type="dxa"/>
          </w:tcPr>
          <w:p w:rsidR="004609A9" w:rsidRPr="00BE75D6" w:rsidRDefault="004609A9" w:rsidP="00C71B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75D6">
              <w:rPr>
                <w:rFonts w:ascii="Times New Roman" w:hAnsi="Times New Roman"/>
                <w:sz w:val="24"/>
                <w:szCs w:val="24"/>
              </w:rPr>
              <w:t>МБОУ «Сергиево-Посадская 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имназия имени И.Б.Ольбинского», </w:t>
            </w:r>
            <w:r w:rsidRPr="00BE75D6">
              <w:rPr>
                <w:rFonts w:ascii="Times New Roman" w:hAnsi="Times New Roman"/>
                <w:sz w:val="24"/>
                <w:szCs w:val="24"/>
              </w:rPr>
              <w:t>МБУ ДПО УМЦО</w:t>
            </w:r>
          </w:p>
        </w:tc>
      </w:tr>
      <w:tr w:rsidR="004609A9" w:rsidRPr="002F1F5A" w:rsidTr="00C66A35">
        <w:tc>
          <w:tcPr>
            <w:tcW w:w="16170" w:type="dxa"/>
            <w:gridSpan w:val="4"/>
          </w:tcPr>
          <w:p w:rsidR="004609A9" w:rsidRPr="00BE75D6" w:rsidRDefault="004609A9" w:rsidP="009D08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6"/>
                <w:szCs w:val="36"/>
              </w:rPr>
              <w:t xml:space="preserve">г. </w:t>
            </w:r>
            <w:r w:rsidRPr="00642E13">
              <w:rPr>
                <w:rFonts w:ascii="Times New Roman" w:hAnsi="Times New Roman"/>
                <w:sz w:val="36"/>
                <w:szCs w:val="36"/>
              </w:rPr>
              <w:t>Серпухов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855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4730" w:type="dxa"/>
          </w:tcPr>
          <w:p w:rsidR="004609A9" w:rsidRPr="002F1F5A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381F">
              <w:rPr>
                <w:rFonts w:ascii="Times New Roman" w:hAnsi="Times New Roman"/>
                <w:sz w:val="24"/>
                <w:szCs w:val="24"/>
              </w:rPr>
              <w:t>Боброва Ксения Сергеевна</w:t>
            </w:r>
          </w:p>
        </w:tc>
        <w:tc>
          <w:tcPr>
            <w:tcW w:w="4620" w:type="dxa"/>
          </w:tcPr>
          <w:p w:rsidR="004609A9" w:rsidRPr="002F1F5A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1F5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2F1F5A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1F5A">
              <w:rPr>
                <w:rFonts w:ascii="Times New Roman" w:hAnsi="Times New Roman"/>
                <w:sz w:val="24"/>
                <w:szCs w:val="24"/>
              </w:rPr>
              <w:t>МБОУ ДО ППМС Центр «Шанс» г.Серпухов</w:t>
            </w:r>
          </w:p>
          <w:p w:rsidR="004609A9" w:rsidRPr="002F1F5A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855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4730" w:type="dxa"/>
          </w:tcPr>
          <w:p w:rsidR="004609A9" w:rsidRPr="002F1F5A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1F5A">
              <w:rPr>
                <w:rFonts w:ascii="Times New Roman" w:hAnsi="Times New Roman"/>
                <w:sz w:val="24"/>
                <w:szCs w:val="24"/>
              </w:rPr>
              <w:t>Забродина Кристина Петровна</w:t>
            </w:r>
          </w:p>
        </w:tc>
        <w:tc>
          <w:tcPr>
            <w:tcW w:w="4620" w:type="dxa"/>
          </w:tcPr>
          <w:p w:rsidR="004609A9" w:rsidRPr="002F1F5A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1F5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2F1F5A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1F5A">
              <w:rPr>
                <w:rFonts w:ascii="Times New Roman" w:hAnsi="Times New Roman"/>
                <w:sz w:val="24"/>
                <w:szCs w:val="24"/>
              </w:rPr>
              <w:t>МБОУ ДО ППМС Центр «Шанс» г.Серпухов</w:t>
            </w:r>
          </w:p>
          <w:p w:rsidR="004609A9" w:rsidRPr="002F1F5A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855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Колчина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4C43">
              <w:rPr>
                <w:rFonts w:ascii="Times New Roman" w:hAnsi="Times New Roman"/>
                <w:sz w:val="24"/>
                <w:szCs w:val="24"/>
              </w:rPr>
              <w:t>Татьяна Николаевна</w:t>
            </w: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ГБПОУ МО «Серпуховский колледж»</w:t>
            </w:r>
          </w:p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Шиян Ольга Евгеньевна</w:t>
            </w: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1F4C43">
              <w:rPr>
                <w:rFonts w:ascii="Times New Roman" w:hAnsi="Times New Roman"/>
                <w:sz w:val="24"/>
                <w:szCs w:val="24"/>
              </w:rPr>
              <w:t>едагог-психолог</w:t>
            </w:r>
          </w:p>
        </w:tc>
        <w:tc>
          <w:tcPr>
            <w:tcW w:w="616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МБОУ СОШ № 7 с углубленным изучением отдельных предметов, г.о.Серпухов</w:t>
            </w:r>
          </w:p>
        </w:tc>
      </w:tr>
      <w:tr w:rsidR="004609A9" w:rsidRPr="002F1F5A" w:rsidTr="00E112F8">
        <w:tc>
          <w:tcPr>
            <w:tcW w:w="16170" w:type="dxa"/>
            <w:gridSpan w:val="4"/>
          </w:tcPr>
          <w:p w:rsidR="004609A9" w:rsidRPr="00437B04" w:rsidRDefault="004609A9" w:rsidP="00437B0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437B04">
              <w:rPr>
                <w:rFonts w:ascii="Times New Roman" w:hAnsi="Times New Roman"/>
                <w:sz w:val="32"/>
                <w:szCs w:val="32"/>
              </w:rPr>
              <w:t>г. Солнечногорск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Тищенко Айнур Токтамысовна</w:t>
            </w:r>
          </w:p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ГБПОУ МО « Колледж «</w:t>
            </w:r>
            <w:r w:rsidRPr="001F4C43">
              <w:rPr>
                <w:rFonts w:ascii="Times New Roman" w:hAnsi="Times New Roman"/>
                <w:sz w:val="24"/>
                <w:szCs w:val="24"/>
              </w:rPr>
              <w:t>Подмосковье»</w:t>
            </w:r>
          </w:p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609A9" w:rsidRPr="002F1F5A" w:rsidTr="00177062">
        <w:tc>
          <w:tcPr>
            <w:tcW w:w="16170" w:type="dxa"/>
            <w:gridSpan w:val="4"/>
          </w:tcPr>
          <w:p w:rsidR="004609A9" w:rsidRPr="00D75058" w:rsidRDefault="004609A9" w:rsidP="00D75058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D75058">
              <w:rPr>
                <w:rFonts w:ascii="Times New Roman" w:hAnsi="Times New Roman"/>
                <w:sz w:val="36"/>
                <w:szCs w:val="36"/>
              </w:rPr>
              <w:t>село Стремилово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Полякова Лариса Викторовна</w:t>
            </w:r>
          </w:p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 xml:space="preserve">МКДОУ детский сад № 46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село Стремилово МО</w:t>
            </w:r>
          </w:p>
        </w:tc>
      </w:tr>
      <w:tr w:rsidR="004609A9" w:rsidRPr="002F1F5A" w:rsidTr="00A61FA5">
        <w:tc>
          <w:tcPr>
            <w:tcW w:w="16170" w:type="dxa"/>
            <w:gridSpan w:val="4"/>
          </w:tcPr>
          <w:p w:rsidR="004609A9" w:rsidRPr="00BE75D6" w:rsidRDefault="004609A9" w:rsidP="009D08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36"/>
                <w:szCs w:val="36"/>
              </w:rPr>
              <w:t>г.</w:t>
            </w:r>
            <w:r w:rsidRPr="009C6C85">
              <w:rPr>
                <w:rFonts w:ascii="Times New Roman" w:hAnsi="Times New Roman"/>
                <w:bCs/>
                <w:sz w:val="36"/>
                <w:szCs w:val="36"/>
              </w:rPr>
              <w:t xml:space="preserve"> Химки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EB22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30" w:type="dxa"/>
          </w:tcPr>
          <w:p w:rsidR="004609A9" w:rsidRPr="00DA6F32" w:rsidRDefault="004609A9" w:rsidP="00181F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6F32">
              <w:rPr>
                <w:rFonts w:ascii="Times New Roman" w:hAnsi="Times New Roman"/>
                <w:sz w:val="24"/>
                <w:szCs w:val="24"/>
              </w:rPr>
              <w:t>Егоров Александр Андреевич</w:t>
            </w:r>
          </w:p>
          <w:p w:rsidR="004609A9" w:rsidRPr="002F1F5A" w:rsidRDefault="004609A9" w:rsidP="00181F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2F1F5A" w:rsidRDefault="004609A9" w:rsidP="00181FE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F1F5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DA6F32" w:rsidRDefault="004609A9" w:rsidP="00181F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6F32">
              <w:rPr>
                <w:rFonts w:ascii="Times New Roman" w:hAnsi="Times New Roman"/>
                <w:sz w:val="24"/>
                <w:szCs w:val="24"/>
              </w:rPr>
              <w:t xml:space="preserve">МБОУ СОШ №24 </w:t>
            </w:r>
          </w:p>
          <w:p w:rsidR="004609A9" w:rsidRPr="002F1F5A" w:rsidRDefault="004609A9" w:rsidP="00181F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EB22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4730" w:type="dxa"/>
          </w:tcPr>
          <w:p w:rsidR="004609A9" w:rsidRPr="00DA6F32" w:rsidRDefault="004609A9" w:rsidP="00181F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03AE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Бугрей Татьяна Сергеевна</w:t>
            </w:r>
          </w:p>
        </w:tc>
        <w:tc>
          <w:tcPr>
            <w:tcW w:w="4620" w:type="dxa"/>
          </w:tcPr>
          <w:p w:rsidR="004609A9" w:rsidRPr="001F4C43" w:rsidRDefault="004609A9" w:rsidP="00181F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Default="004609A9" w:rsidP="00181FE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F4C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МБОУ СОШ №30 </w:t>
            </w:r>
          </w:p>
          <w:p w:rsidR="004609A9" w:rsidRPr="001F4C43" w:rsidRDefault="004609A9" w:rsidP="00181F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473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Луконина Виктория Владимировна</w:t>
            </w:r>
          </w:p>
        </w:tc>
        <w:tc>
          <w:tcPr>
            <w:tcW w:w="462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6160" w:type="dxa"/>
          </w:tcPr>
          <w:p w:rsidR="004609A9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 xml:space="preserve">МБОУ Гимназия №9 </w:t>
            </w:r>
          </w:p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609A9" w:rsidRPr="002F1F5A" w:rsidTr="008E6776">
        <w:tc>
          <w:tcPr>
            <w:tcW w:w="16170" w:type="dxa"/>
            <w:gridSpan w:val="4"/>
          </w:tcPr>
          <w:p w:rsidR="004609A9" w:rsidRPr="00F664C5" w:rsidRDefault="004609A9" w:rsidP="00F664C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36"/>
                <w:szCs w:val="36"/>
              </w:rPr>
            </w:pPr>
            <w:r w:rsidRPr="00F664C5">
              <w:rPr>
                <w:rFonts w:ascii="Times New Roman" w:hAnsi="Times New Roman"/>
                <w:bCs/>
                <w:sz w:val="36"/>
                <w:szCs w:val="36"/>
              </w:rPr>
              <w:t xml:space="preserve">г.Чехов 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Гавшина Марина Ивановна</w:t>
            </w: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ГБПОУ МО «Чеховский техникум»</w:t>
            </w:r>
          </w:p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Кудряшова Анна Александровна</w:t>
            </w:r>
          </w:p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1F4C43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Pr="001F4C43">
              <w:rPr>
                <w:rFonts w:ascii="Times New Roman" w:hAnsi="Times New Roman"/>
                <w:sz w:val="24"/>
                <w:szCs w:val="24"/>
              </w:rPr>
              <w:t xml:space="preserve">детский сад №19 </w:t>
            </w:r>
          </w:p>
        </w:tc>
      </w:tr>
      <w:tr w:rsidR="004609A9" w:rsidRPr="002F1F5A" w:rsidTr="00A92DD7">
        <w:tc>
          <w:tcPr>
            <w:tcW w:w="16170" w:type="dxa"/>
            <w:gridSpan w:val="4"/>
          </w:tcPr>
          <w:p w:rsidR="004609A9" w:rsidRPr="0025281F" w:rsidRDefault="004609A9" w:rsidP="0025281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25281F">
              <w:rPr>
                <w:rFonts w:ascii="Times New Roman" w:hAnsi="Times New Roman"/>
                <w:sz w:val="36"/>
                <w:szCs w:val="36"/>
              </w:rPr>
              <w:t>г. Шатура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473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Блинникова Олеся Геннадьевна</w:t>
            </w:r>
          </w:p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2360">
              <w:rPr>
                <w:rFonts w:ascii="Times New Roman" w:hAnsi="Times New Roman"/>
                <w:sz w:val="24"/>
                <w:szCs w:val="24"/>
              </w:rPr>
              <w:t>МБОУ «Школа-интернат для детей с ОВЗ»</w:t>
            </w:r>
          </w:p>
          <w:p w:rsidR="004609A9" w:rsidRPr="00662360" w:rsidRDefault="004609A9" w:rsidP="003561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9A9" w:rsidRPr="002F1F5A" w:rsidTr="009043A5">
        <w:tc>
          <w:tcPr>
            <w:tcW w:w="16170" w:type="dxa"/>
            <w:gridSpan w:val="4"/>
          </w:tcPr>
          <w:p w:rsidR="004609A9" w:rsidRPr="00871D8A" w:rsidRDefault="004609A9" w:rsidP="00871D8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36"/>
                <w:szCs w:val="36"/>
              </w:rPr>
            </w:pPr>
            <w:r w:rsidRPr="00871D8A">
              <w:rPr>
                <w:rFonts w:ascii="Times New Roman" w:hAnsi="Times New Roman"/>
                <w:bCs/>
                <w:sz w:val="36"/>
                <w:szCs w:val="36"/>
              </w:rPr>
              <w:t xml:space="preserve">г. </w:t>
            </w:r>
            <w:r>
              <w:rPr>
                <w:rFonts w:ascii="Times New Roman" w:hAnsi="Times New Roman"/>
                <w:bCs/>
                <w:sz w:val="36"/>
                <w:szCs w:val="36"/>
              </w:rPr>
              <w:t>о.</w:t>
            </w:r>
            <w:r w:rsidRPr="00871D8A">
              <w:rPr>
                <w:rFonts w:ascii="Times New Roman" w:hAnsi="Times New Roman"/>
                <w:bCs/>
                <w:sz w:val="36"/>
                <w:szCs w:val="36"/>
              </w:rPr>
              <w:t>Электрогорск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Ермакова Ольга Сергеевна</w:t>
            </w:r>
          </w:p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МОУ Лицей г.о. Электрогорск</w:t>
            </w:r>
          </w:p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9A9" w:rsidRPr="002F1F5A" w:rsidTr="00E6058D">
        <w:tc>
          <w:tcPr>
            <w:tcW w:w="16170" w:type="dxa"/>
            <w:gridSpan w:val="4"/>
          </w:tcPr>
          <w:p w:rsidR="004609A9" w:rsidRPr="00386AFB" w:rsidRDefault="004609A9" w:rsidP="00386AFB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386AFB">
              <w:rPr>
                <w:rFonts w:ascii="Times New Roman" w:hAnsi="Times New Roman"/>
                <w:sz w:val="36"/>
                <w:szCs w:val="36"/>
              </w:rPr>
              <w:t>г. Электросталь</w:t>
            </w:r>
          </w:p>
        </w:tc>
      </w:tr>
      <w:tr w:rsidR="004609A9" w:rsidRPr="002F1F5A" w:rsidTr="00FE5226"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4730" w:type="dxa"/>
          </w:tcPr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  <w:lang w:eastAsia="ru-RU"/>
              </w:rPr>
              <w:t>Казакова Мария Вячеславовна</w:t>
            </w:r>
          </w:p>
        </w:tc>
        <w:tc>
          <w:tcPr>
            <w:tcW w:w="4620" w:type="dxa"/>
          </w:tcPr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C43">
              <w:rPr>
                <w:rFonts w:ascii="Times New Roman" w:hAnsi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6160" w:type="dxa"/>
          </w:tcPr>
          <w:p w:rsidR="004609A9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4C43">
              <w:rPr>
                <w:rFonts w:ascii="Times New Roman" w:hAnsi="Times New Roman"/>
                <w:sz w:val="24"/>
                <w:szCs w:val="24"/>
                <w:lang w:eastAsia="ru-RU"/>
              </w:rPr>
              <w:t>МОУ «Лицей№7», г.Электростал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ь</w:t>
            </w:r>
          </w:p>
          <w:p w:rsidR="004609A9" w:rsidRPr="001F4C43" w:rsidRDefault="004609A9" w:rsidP="00356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9A9" w:rsidRPr="002F1F5A" w:rsidTr="00580E37">
        <w:tc>
          <w:tcPr>
            <w:tcW w:w="16170" w:type="dxa"/>
            <w:gridSpan w:val="4"/>
          </w:tcPr>
          <w:p w:rsidR="004609A9" w:rsidRPr="004B7696" w:rsidRDefault="004609A9" w:rsidP="004B7696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/>
                <w:sz w:val="36"/>
                <w:szCs w:val="36"/>
                <w:lang w:eastAsia="ru-RU"/>
              </w:rPr>
              <w:t>г. Люберцы</w:t>
            </w:r>
          </w:p>
        </w:tc>
      </w:tr>
      <w:tr w:rsidR="004609A9" w:rsidRPr="002F1F5A" w:rsidTr="004B7696">
        <w:trPr>
          <w:trHeight w:val="572"/>
        </w:trPr>
        <w:tc>
          <w:tcPr>
            <w:tcW w:w="660" w:type="dxa"/>
          </w:tcPr>
          <w:p w:rsidR="004609A9" w:rsidRPr="002F1F5A" w:rsidRDefault="004609A9" w:rsidP="002F1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4730" w:type="dxa"/>
          </w:tcPr>
          <w:p w:rsidR="004609A9" w:rsidRPr="004E004E" w:rsidRDefault="004609A9" w:rsidP="00371E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004E">
              <w:rPr>
                <w:rFonts w:ascii="Times New Roman" w:hAnsi="Times New Roman"/>
                <w:sz w:val="24"/>
                <w:szCs w:val="24"/>
              </w:rPr>
              <w:t>Солдатова Людмила Викторовна</w:t>
            </w:r>
          </w:p>
          <w:p w:rsidR="004609A9" w:rsidRDefault="004609A9" w:rsidP="00371E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4609A9" w:rsidRPr="00BE75D6" w:rsidRDefault="004609A9" w:rsidP="00371EB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E75D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160" w:type="dxa"/>
          </w:tcPr>
          <w:p w:rsidR="004609A9" w:rsidRPr="00BE75D6" w:rsidRDefault="004609A9" w:rsidP="00371E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МБДОУ д/с №5 «Золотой ключик»</w:t>
            </w:r>
          </w:p>
        </w:tc>
      </w:tr>
    </w:tbl>
    <w:p w:rsidR="004609A9" w:rsidRPr="00903AE0" w:rsidRDefault="004609A9">
      <w:pPr>
        <w:rPr>
          <w:rFonts w:ascii="Times New Roman" w:hAnsi="Times New Roman"/>
          <w:sz w:val="24"/>
          <w:szCs w:val="24"/>
        </w:rPr>
      </w:pPr>
    </w:p>
    <w:sectPr w:rsidR="004609A9" w:rsidRPr="00903AE0" w:rsidSect="001D2384">
      <w:pgSz w:w="16838" w:h="11906" w:orient="landscape"/>
      <w:pgMar w:top="540" w:right="1134" w:bottom="53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AE0"/>
    <w:rsid w:val="000E6F41"/>
    <w:rsid w:val="000F64D6"/>
    <w:rsid w:val="000F74F7"/>
    <w:rsid w:val="00103878"/>
    <w:rsid w:val="00104713"/>
    <w:rsid w:val="00134528"/>
    <w:rsid w:val="00150329"/>
    <w:rsid w:val="001555E8"/>
    <w:rsid w:val="00160B1B"/>
    <w:rsid w:val="00177062"/>
    <w:rsid w:val="00181FE2"/>
    <w:rsid w:val="001953F6"/>
    <w:rsid w:val="001A660B"/>
    <w:rsid w:val="001D2384"/>
    <w:rsid w:val="001F4C43"/>
    <w:rsid w:val="0020465F"/>
    <w:rsid w:val="002076FB"/>
    <w:rsid w:val="0024381F"/>
    <w:rsid w:val="0025281F"/>
    <w:rsid w:val="002679FF"/>
    <w:rsid w:val="00285509"/>
    <w:rsid w:val="0029420D"/>
    <w:rsid w:val="002E00E3"/>
    <w:rsid w:val="002E427C"/>
    <w:rsid w:val="002F1F5A"/>
    <w:rsid w:val="00356143"/>
    <w:rsid w:val="00371EB5"/>
    <w:rsid w:val="00386AFB"/>
    <w:rsid w:val="003A1F34"/>
    <w:rsid w:val="003F0E76"/>
    <w:rsid w:val="004235F2"/>
    <w:rsid w:val="0043148F"/>
    <w:rsid w:val="00437B04"/>
    <w:rsid w:val="004609A9"/>
    <w:rsid w:val="004749F9"/>
    <w:rsid w:val="00480B2E"/>
    <w:rsid w:val="004B4018"/>
    <w:rsid w:val="004B7696"/>
    <w:rsid w:val="004E004E"/>
    <w:rsid w:val="004E76CF"/>
    <w:rsid w:val="00510421"/>
    <w:rsid w:val="00512042"/>
    <w:rsid w:val="00541AB1"/>
    <w:rsid w:val="00571535"/>
    <w:rsid w:val="00580C66"/>
    <w:rsid w:val="00580E37"/>
    <w:rsid w:val="005A60D1"/>
    <w:rsid w:val="005C6D13"/>
    <w:rsid w:val="0060377C"/>
    <w:rsid w:val="00632770"/>
    <w:rsid w:val="00634E63"/>
    <w:rsid w:val="00642E13"/>
    <w:rsid w:val="00662360"/>
    <w:rsid w:val="00675584"/>
    <w:rsid w:val="00681DB6"/>
    <w:rsid w:val="00692EF8"/>
    <w:rsid w:val="006963D9"/>
    <w:rsid w:val="006B79B7"/>
    <w:rsid w:val="0074263B"/>
    <w:rsid w:val="00764AC2"/>
    <w:rsid w:val="00790F40"/>
    <w:rsid w:val="007B02B5"/>
    <w:rsid w:val="007C692F"/>
    <w:rsid w:val="007D230E"/>
    <w:rsid w:val="007E2AA5"/>
    <w:rsid w:val="007E4443"/>
    <w:rsid w:val="00823D8F"/>
    <w:rsid w:val="00824BDD"/>
    <w:rsid w:val="00825D4E"/>
    <w:rsid w:val="008556EB"/>
    <w:rsid w:val="00871D8A"/>
    <w:rsid w:val="00874AFF"/>
    <w:rsid w:val="008E6776"/>
    <w:rsid w:val="00903AE0"/>
    <w:rsid w:val="009043A5"/>
    <w:rsid w:val="009535EE"/>
    <w:rsid w:val="0098125E"/>
    <w:rsid w:val="0099439A"/>
    <w:rsid w:val="009B7563"/>
    <w:rsid w:val="009C6C85"/>
    <w:rsid w:val="009D0814"/>
    <w:rsid w:val="00A46CFE"/>
    <w:rsid w:val="00A47E1F"/>
    <w:rsid w:val="00A61FA5"/>
    <w:rsid w:val="00A64FEF"/>
    <w:rsid w:val="00A92DD7"/>
    <w:rsid w:val="00A965B2"/>
    <w:rsid w:val="00AA5A6E"/>
    <w:rsid w:val="00AD3D92"/>
    <w:rsid w:val="00B35E09"/>
    <w:rsid w:val="00B41306"/>
    <w:rsid w:val="00B51295"/>
    <w:rsid w:val="00B819AF"/>
    <w:rsid w:val="00B94209"/>
    <w:rsid w:val="00BA0E71"/>
    <w:rsid w:val="00BB6CCA"/>
    <w:rsid w:val="00BE3075"/>
    <w:rsid w:val="00BE75D6"/>
    <w:rsid w:val="00C66A35"/>
    <w:rsid w:val="00C71BBC"/>
    <w:rsid w:val="00C76501"/>
    <w:rsid w:val="00C82FC7"/>
    <w:rsid w:val="00CB5880"/>
    <w:rsid w:val="00D12A95"/>
    <w:rsid w:val="00D400E3"/>
    <w:rsid w:val="00D75058"/>
    <w:rsid w:val="00D90BDB"/>
    <w:rsid w:val="00DA6F32"/>
    <w:rsid w:val="00DC09DF"/>
    <w:rsid w:val="00DF1503"/>
    <w:rsid w:val="00E112F8"/>
    <w:rsid w:val="00E2306E"/>
    <w:rsid w:val="00E413FE"/>
    <w:rsid w:val="00E44C72"/>
    <w:rsid w:val="00E46C40"/>
    <w:rsid w:val="00E510B9"/>
    <w:rsid w:val="00E6058D"/>
    <w:rsid w:val="00E626AA"/>
    <w:rsid w:val="00E92669"/>
    <w:rsid w:val="00EB2261"/>
    <w:rsid w:val="00EE2CB9"/>
    <w:rsid w:val="00F664C5"/>
    <w:rsid w:val="00F66EB5"/>
    <w:rsid w:val="00FB107A"/>
    <w:rsid w:val="00FD6FCF"/>
    <w:rsid w:val="00FE5226"/>
    <w:rsid w:val="00FF07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5B2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825D4E"/>
    <w:pPr>
      <w:spacing w:before="300" w:after="150" w:line="240" w:lineRule="auto"/>
      <w:outlineLvl w:val="1"/>
    </w:pPr>
    <w:rPr>
      <w:rFonts w:ascii="inherit" w:hAnsi="inherit"/>
      <w:sz w:val="45"/>
      <w:szCs w:val="45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825D4E"/>
    <w:rPr>
      <w:rFonts w:ascii="inherit" w:hAnsi="inherit" w:cs="Times New Roman"/>
      <w:sz w:val="45"/>
      <w:szCs w:val="45"/>
      <w:lang w:eastAsia="ru-RU"/>
    </w:rPr>
  </w:style>
  <w:style w:type="table" w:styleId="TableGrid">
    <w:name w:val="Table Grid"/>
    <w:basedOn w:val="TableNormal"/>
    <w:uiPriority w:val="99"/>
    <w:rsid w:val="00903AE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825D4E"/>
    <w:pPr>
      <w:spacing w:after="160" w:line="259" w:lineRule="auto"/>
      <w:ind w:left="720"/>
      <w:contextualSpacing/>
    </w:pPr>
  </w:style>
  <w:style w:type="character" w:styleId="Hyperlink">
    <w:name w:val="Hyperlink"/>
    <w:basedOn w:val="DefaultParagraphFont"/>
    <w:uiPriority w:val="99"/>
    <w:rsid w:val="00825D4E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2679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2679FF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848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314</TotalTime>
  <Pages>7</Pages>
  <Words>1281</Words>
  <Characters>7303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Borodina</cp:lastModifiedBy>
  <cp:revision>11</cp:revision>
  <dcterms:created xsi:type="dcterms:W3CDTF">2018-01-30T20:34:00Z</dcterms:created>
  <dcterms:modified xsi:type="dcterms:W3CDTF">2018-02-12T05:25:00Z</dcterms:modified>
</cp:coreProperties>
</file>